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pPr w:leftFromText="142" w:rightFromText="142" w:bottomFromText="669" w:vertAnchor="text" w:tblpY="1"/>
        <w:tblOverlap w:val="never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934"/>
        <w:gridCol w:w="2635"/>
      </w:tblGrid>
      <w:tr w:rsidR="00C51925" w:rsidTr="001F112F" w14:paraId="0338CDDB" w14:textId="77777777">
        <w:trPr>
          <w:gridAfter w:val="1"/>
          <w:wAfter w:w="2635" w:type="dxa"/>
          <w:trHeight w:val="1287" w:hRule="exact"/>
        </w:trPr>
        <w:tc>
          <w:tcPr>
            <w:tcW w:w="6635" w:type="dxa"/>
            <w:gridSpan w:val="2"/>
          </w:tcPr>
          <w:p w:rsidRPr="005D093C" w:rsidR="00C51925" w:rsidP="001F112F" w:rsidRDefault="00A5464E" w14:paraId="0338CDDA" w14:textId="77777777">
            <w:pPr>
              <w:pStyle w:val="Tittel"/>
              <w:rPr>
                <w:szCs w:val="38"/>
              </w:rPr>
            </w:pPr>
            <w:r w:rsidRPr="00A5464E">
              <w:t>Utviklings- og kompetanseetaten</w:t>
            </w:r>
          </w:p>
        </w:tc>
      </w:tr>
      <w:tr w:rsidR="0041004E" w:rsidTr="0041004E" w14:paraId="0338CDDF" w14:textId="77777777">
        <w:trPr>
          <w:trHeight w:val="480"/>
        </w:trPr>
        <w:tc>
          <w:tcPr>
            <w:tcW w:w="9270" w:type="dxa"/>
            <w:gridSpan w:val="3"/>
          </w:tcPr>
          <w:p w:rsidRPr="008F0992" w:rsidR="0041004E" w:rsidP="008F0992" w:rsidRDefault="009A11C5" w14:paraId="0338CDDC" w14:textId="77777777">
            <w:pPr>
              <w:pStyle w:val="Overskrift1"/>
              <w:jc w:val="right"/>
              <w:outlineLvl w:val="0"/>
              <w:rPr>
                <w:color w:val="000000" w:themeColor="text1"/>
                <w:sz w:val="32"/>
              </w:rPr>
            </w:pPr>
            <w:r>
              <w:rPr>
                <w:color w:val="000000" w:themeColor="text1"/>
                <w:sz w:val="32"/>
              </w:rPr>
              <w:t>Møtereferat</w:t>
            </w:r>
          </w:p>
          <w:p w:rsidR="0041004E" w:rsidP="001F112F" w:rsidRDefault="0041004E" w14:paraId="0338CDDD" w14:textId="77777777">
            <w:pPr>
              <w:pStyle w:val="Referanserbrev"/>
            </w:pPr>
          </w:p>
          <w:p w:rsidRPr="00095EC1" w:rsidR="0041004E" w:rsidP="001F112F" w:rsidRDefault="0041004E" w14:paraId="0338CDDE" w14:textId="77777777">
            <w:pPr>
              <w:pStyle w:val="Referanserbrev"/>
            </w:pPr>
          </w:p>
        </w:tc>
      </w:tr>
      <w:tr w:rsidR="0041004E" w:rsidTr="009A11C5" w14:paraId="0338CDE2" w14:textId="77777777">
        <w:trPr>
          <w:trHeight w:val="172"/>
        </w:trPr>
        <w:tc>
          <w:tcPr>
            <w:tcW w:w="1701" w:type="dxa"/>
          </w:tcPr>
          <w:p w:rsidR="0041004E" w:rsidP="0041004E" w:rsidRDefault="0041004E" w14:paraId="0338CDE0" w14:textId="77777777">
            <w:pPr>
              <w:pStyle w:val="Ingenmellomrom"/>
            </w:pPr>
            <w:r>
              <w:t>Til</w:t>
            </w:r>
            <w:r w:rsidR="00197D3C">
              <w:t>stede</w:t>
            </w:r>
            <w:r>
              <w:t>:</w:t>
            </w:r>
          </w:p>
        </w:tc>
        <w:tc>
          <w:tcPr>
            <w:tcW w:w="7569" w:type="dxa"/>
            <w:gridSpan w:val="2"/>
          </w:tcPr>
          <w:p w:rsidR="0041004E" w:rsidP="0041004E" w:rsidRDefault="00CD44AB" w14:paraId="0338CDE1" w14:textId="64AE1EB2">
            <w:pPr>
              <w:pStyle w:val="Ingenmellomrom"/>
            </w:pPr>
            <w:r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Vibeke Rise, Tor Fjellstad, Bjørn Marthinsen, Jon </w:t>
            </w:r>
            <w:r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Øgar</w:t>
            </w:r>
            <w:r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Gunnar </w:t>
            </w:r>
            <w:r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Wedde</w:t>
            </w:r>
            <w:r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Birgit Aakre, Lars-Terje Pedersen</w:t>
            </w:r>
          </w:p>
        </w:tc>
      </w:tr>
      <w:tr w:rsidR="0041004E" w:rsidTr="009A11C5" w14:paraId="0338CDE5" w14:textId="77777777">
        <w:trPr>
          <w:trHeight w:val="172"/>
        </w:trPr>
        <w:tc>
          <w:tcPr>
            <w:tcW w:w="1701" w:type="dxa"/>
          </w:tcPr>
          <w:p w:rsidR="0041004E" w:rsidP="00197D3C" w:rsidRDefault="0041004E" w14:paraId="0338CDE3" w14:textId="77777777">
            <w:pPr>
              <w:pStyle w:val="Ingenmellomrom"/>
            </w:pPr>
            <w:r>
              <w:t>F</w:t>
            </w:r>
            <w:r w:rsidR="00197D3C">
              <w:t>orf</w:t>
            </w:r>
            <w:r>
              <w:t>a</w:t>
            </w:r>
            <w:r w:rsidR="00197D3C">
              <w:t>ll</w:t>
            </w:r>
            <w:r>
              <w:t>:</w:t>
            </w:r>
          </w:p>
        </w:tc>
        <w:tc>
          <w:tcPr>
            <w:tcW w:w="7569" w:type="dxa"/>
            <w:gridSpan w:val="2"/>
          </w:tcPr>
          <w:p w:rsidR="0041004E" w:rsidP="0041004E" w:rsidRDefault="0041004E" w14:paraId="0338CDE4" w14:textId="57682E56">
            <w:pPr>
              <w:pStyle w:val="Ingenmellomrom"/>
            </w:pPr>
          </w:p>
        </w:tc>
      </w:tr>
      <w:tr w:rsidR="009A11C5" w:rsidTr="009A11C5" w14:paraId="0338CDE8" w14:textId="77777777">
        <w:trPr>
          <w:trHeight w:val="172"/>
        </w:trPr>
        <w:tc>
          <w:tcPr>
            <w:tcW w:w="1701" w:type="dxa"/>
          </w:tcPr>
          <w:p w:rsidRPr="009A11C5" w:rsidR="009A11C5" w:rsidP="009A11C5" w:rsidRDefault="009A11C5" w14:paraId="0338CDE6" w14:textId="77777777">
            <w:pPr>
              <w:pStyle w:val="Ingenmellomrom"/>
            </w:pPr>
            <w:r w:rsidRPr="009A11C5">
              <w:t>Møtegruppe:</w:t>
            </w:r>
          </w:p>
        </w:tc>
        <w:tc>
          <w:tcPr>
            <w:tcW w:w="7569" w:type="dxa"/>
            <w:gridSpan w:val="2"/>
          </w:tcPr>
          <w:p w:rsidR="009A11C5" w:rsidP="00CD44AB" w:rsidRDefault="00CD44AB" w14:paraId="0338CDE7" w14:textId="7B7EC320">
            <w:pPr>
              <w:pStyle w:val="Ingenmellomrom"/>
            </w:pPr>
            <w:r>
              <w:t>Direktørens ledergruppe</w:t>
            </w:r>
          </w:p>
        </w:tc>
      </w:tr>
      <w:tr w:rsidR="009A11C5" w:rsidTr="009A11C5" w14:paraId="0338CDEB" w14:textId="77777777">
        <w:trPr>
          <w:trHeight w:val="172"/>
        </w:trPr>
        <w:tc>
          <w:tcPr>
            <w:tcW w:w="1701" w:type="dxa"/>
          </w:tcPr>
          <w:p w:rsidRPr="009A11C5" w:rsidR="009A11C5" w:rsidP="009A11C5" w:rsidRDefault="009A11C5" w14:paraId="0338CDE9" w14:textId="77777777">
            <w:pPr>
              <w:pStyle w:val="Ingenmellomrom"/>
            </w:pPr>
            <w:r w:rsidRPr="009A11C5">
              <w:t>Møtested:</w:t>
            </w:r>
          </w:p>
        </w:tc>
        <w:tc>
          <w:tcPr>
            <w:tcW w:w="7569" w:type="dxa"/>
            <w:gridSpan w:val="2"/>
          </w:tcPr>
          <w:p w:rsidR="009A11C5" w:rsidP="009A11C5" w:rsidRDefault="00CD44AB" w14:paraId="0338CDEA" w14:textId="021C2D4D">
            <w:pPr>
              <w:pStyle w:val="Ingenmellomrom"/>
            </w:pPr>
            <w:r>
              <w:t>Teams</w:t>
            </w:r>
          </w:p>
        </w:tc>
      </w:tr>
      <w:tr w:rsidR="009A11C5" w:rsidTr="009A11C5" w14:paraId="0338CDEE" w14:textId="77777777">
        <w:trPr>
          <w:trHeight w:val="172"/>
        </w:trPr>
        <w:tc>
          <w:tcPr>
            <w:tcW w:w="1701" w:type="dxa"/>
          </w:tcPr>
          <w:p w:rsidRPr="009A11C5" w:rsidR="009A11C5" w:rsidP="009A11C5" w:rsidRDefault="009A11C5" w14:paraId="0338CDEC" w14:textId="77777777">
            <w:pPr>
              <w:pStyle w:val="Ingenmellomrom"/>
            </w:pPr>
            <w:r w:rsidRPr="009A11C5">
              <w:t>Møtetid:</w:t>
            </w:r>
          </w:p>
        </w:tc>
        <w:tc>
          <w:tcPr>
            <w:tcW w:w="7569" w:type="dxa"/>
            <w:gridSpan w:val="2"/>
          </w:tcPr>
          <w:p w:rsidR="009A11C5" w:rsidP="009A11C5" w:rsidRDefault="008740E3" w14:paraId="0338CDED" w14:textId="779211CB">
            <w:pPr>
              <w:pStyle w:val="Ingenmellomrom"/>
            </w:pPr>
            <w:r>
              <w:t>19.01.2022 kl. 09</w:t>
            </w:r>
            <w:r w:rsidR="00A6486C">
              <w:t>-10</w:t>
            </w:r>
          </w:p>
        </w:tc>
      </w:tr>
      <w:tr w:rsidR="009A11C5" w:rsidTr="009A11C5" w14:paraId="0338CDF1" w14:textId="77777777">
        <w:trPr>
          <w:trHeight w:val="172"/>
        </w:trPr>
        <w:tc>
          <w:tcPr>
            <w:tcW w:w="1701" w:type="dxa"/>
          </w:tcPr>
          <w:p w:rsidRPr="009A11C5" w:rsidR="009A11C5" w:rsidP="00CD44AB" w:rsidRDefault="00CD44AB" w14:paraId="0338CDEF" w14:textId="27F72BF9">
            <w:pPr>
              <w:pStyle w:val="Ingenmellomrom"/>
            </w:pPr>
            <w:r>
              <w:t>Referent</w:t>
            </w:r>
            <w:r w:rsidRPr="009A11C5" w:rsidR="009A11C5">
              <w:t>:</w:t>
            </w:r>
          </w:p>
        </w:tc>
        <w:tc>
          <w:tcPr>
            <w:tcW w:w="7569" w:type="dxa"/>
            <w:gridSpan w:val="2"/>
          </w:tcPr>
          <w:p w:rsidR="009A11C5" w:rsidP="009A11C5" w:rsidRDefault="00CD44AB" w14:paraId="0338CDF0" w14:textId="30182E71">
            <w:pPr>
              <w:pStyle w:val="Ingenmellomrom"/>
            </w:pPr>
            <w:r>
              <w:t>Martine Åsheim</w:t>
            </w:r>
          </w:p>
        </w:tc>
      </w:tr>
    </w:tbl>
    <w:p w:rsidR="000119BE" w:rsidP="001F112F" w:rsidRDefault="00CD44AB" w14:paraId="0338CDF5" w14:textId="3005335C">
      <w:pPr>
        <w:pStyle w:val="Overskrift1"/>
      </w:pPr>
      <w:r>
        <w:t>Etatsledermøte</w:t>
      </w:r>
    </w:p>
    <w:p w:rsidRPr="006F5E39" w:rsidR="001B1E09" w:rsidP="000F0D2C" w:rsidRDefault="00AD62C8" w14:paraId="54CF9BDA" w14:textId="5BDF54CF">
      <w:pPr>
        <w:rPr>
          <w:lang w:eastAsia="nb-NO"/>
        </w:rPr>
      </w:pPr>
      <w:r w:rsidRPr="006F5E39">
        <w:rPr>
          <w:lang w:eastAsia="nb-NO"/>
        </w:rPr>
        <w:t xml:space="preserve">Referat fra forrige etatsledermøte </w:t>
      </w:r>
      <w:r w:rsidRPr="006F5E39" w:rsidR="001B1E09">
        <w:rPr>
          <w:lang w:eastAsia="nb-NO"/>
        </w:rPr>
        <w:t>12.01.2022: Godkjent.</w:t>
      </w:r>
    </w:p>
    <w:p w:rsidRPr="006F5E39" w:rsidR="00AD62C8" w:rsidP="000F0D2C" w:rsidRDefault="00AD62C8" w14:paraId="09950ED1" w14:textId="56E74600">
      <w:pPr>
        <w:rPr>
          <w:lang w:eastAsia="nb-NO"/>
        </w:rPr>
      </w:pPr>
      <w:r w:rsidRPr="006F5E39">
        <w:rPr>
          <w:b/>
          <w:lang w:eastAsia="nb-NO"/>
        </w:rPr>
        <w:t>Årsberetningen for 2021 er under arbeid.</w:t>
      </w:r>
      <w:r w:rsidRPr="006F5E39">
        <w:rPr>
          <w:lang w:eastAsia="nb-NO"/>
        </w:rPr>
        <w:t xml:space="preserve"> </w:t>
      </w:r>
      <w:r w:rsidRPr="006F5E39" w:rsidR="00FE3057">
        <w:rPr>
          <w:lang w:eastAsia="nb-NO"/>
        </w:rPr>
        <w:br/>
      </w:r>
      <w:r w:rsidRPr="006F5E39">
        <w:rPr>
          <w:lang w:eastAsia="nb-NO"/>
        </w:rPr>
        <w:t xml:space="preserve">Alle </w:t>
      </w:r>
      <w:r w:rsidRPr="006F5E39">
        <w:t>avdelinger bidrar</w:t>
      </w:r>
      <w:r w:rsidRPr="006F5E39" w:rsidR="006F5E39">
        <w:t>, frist fredag 21.01 kl. 16</w:t>
      </w:r>
      <w:r w:rsidRPr="006F5E39">
        <w:t>. Oversendes til FIN senest 2. februar 2022.</w:t>
      </w:r>
      <w:r w:rsidRPr="006F5E39">
        <w:rPr>
          <w:rStyle w:val="normaltextrun"/>
          <w:rFonts w:ascii="Calibri" w:hAnsi="Calibri" w:cs="Calibri"/>
          <w:color w:val="000000"/>
          <w:sz w:val="22"/>
          <w:shd w:val="clear" w:color="auto" w:fill="FFFFFF"/>
        </w:rPr>
        <w:t> </w:t>
      </w:r>
    </w:p>
    <w:p w:rsidRPr="006F5E39" w:rsidR="006F5E39" w:rsidP="000F0D2C" w:rsidRDefault="006F5E39" w14:paraId="51DCCB75" w14:textId="77777777">
      <w:pPr>
        <w:rPr>
          <w:rFonts w:asciiTheme="majorHAnsi" w:hAnsiTheme="majorHAnsi"/>
          <w:szCs w:val="20"/>
          <w:lang w:eastAsia="nb-NO"/>
        </w:rPr>
      </w:pPr>
      <w:r w:rsidRPr="006F5E39">
        <w:rPr>
          <w:rFonts w:asciiTheme="majorHAnsi" w:hAnsiTheme="majorHAnsi"/>
          <w:b/>
          <w:szCs w:val="20"/>
          <w:lang w:eastAsia="nb-NO"/>
        </w:rPr>
        <w:t>Tildelingsbrev for 2022 er under arbeid.</w:t>
      </w:r>
      <w:r w:rsidRPr="006F5E39">
        <w:rPr>
          <w:rFonts w:asciiTheme="majorHAnsi" w:hAnsiTheme="majorHAnsi"/>
          <w:szCs w:val="20"/>
          <w:lang w:eastAsia="nb-NO"/>
        </w:rPr>
        <w:br/>
      </w:r>
      <w:r w:rsidRPr="006F5E39">
        <w:rPr>
          <w:rFonts w:asciiTheme="majorHAnsi" w:hAnsiTheme="majorHAnsi"/>
          <w:szCs w:val="20"/>
          <w:lang w:eastAsia="nb-NO"/>
        </w:rPr>
        <w:t xml:space="preserve">UKE har fått tilsendt et utkast, og oversender tilbakemeldinger til FIN så snart som mulig. </w:t>
      </w:r>
    </w:p>
    <w:p w:rsidRPr="006F5E39" w:rsidR="006F5E39" w:rsidP="000F0D2C" w:rsidRDefault="006F5E39" w14:paraId="1E762205" w14:textId="77777777">
      <w:pPr>
        <w:rPr>
          <w:rFonts w:asciiTheme="majorHAnsi" w:hAnsiTheme="majorHAnsi"/>
          <w:szCs w:val="20"/>
          <w:lang w:eastAsia="nb-NO"/>
        </w:rPr>
      </w:pPr>
      <w:r w:rsidRPr="006F5E39">
        <w:rPr>
          <w:rFonts w:asciiTheme="majorHAnsi" w:hAnsiTheme="majorHAnsi"/>
          <w:szCs w:val="20"/>
          <w:lang w:eastAsia="nb-NO"/>
        </w:rPr>
        <w:t>Martine oppretter et dokument hvor etatsledergruppen kan skrive tilbakemeldinger. Tilbakemeldingene skal være konk</w:t>
      </w:r>
      <w:bookmarkStart w:name="_GoBack" w:id="0"/>
      <w:bookmarkEnd w:id="0"/>
      <w:r w:rsidRPr="006F5E39">
        <w:rPr>
          <w:rFonts w:asciiTheme="majorHAnsi" w:hAnsiTheme="majorHAnsi"/>
          <w:szCs w:val="20"/>
          <w:lang w:eastAsia="nb-NO"/>
        </w:rPr>
        <w:t xml:space="preserve">rete, og vise til hvilke deler av utkast til tildelingsbrev som det gis tilbakemeldinger til. </w:t>
      </w:r>
    </w:p>
    <w:p w:rsidRPr="006F5E39" w:rsidR="006F5E39" w:rsidP="000F0D2C" w:rsidRDefault="006F5E39" w14:paraId="3503DD7A" w14:textId="77777777">
      <w:pPr>
        <w:rPr>
          <w:rFonts w:asciiTheme="majorHAnsi" w:hAnsiTheme="majorHAnsi"/>
          <w:szCs w:val="20"/>
          <w:lang w:eastAsia="nb-NO"/>
        </w:rPr>
      </w:pPr>
      <w:r w:rsidRPr="006F5E39">
        <w:rPr>
          <w:rFonts w:asciiTheme="majorHAnsi" w:hAnsiTheme="majorHAnsi"/>
          <w:szCs w:val="20"/>
          <w:lang w:eastAsia="nb-NO"/>
        </w:rPr>
        <w:t>Birgit undersøker nærmere de mulighetene/funksjonalitetene som ligger i O365 (særlig teams og planner) mht. til det videre arbeidet med styring og samordning i 2022.</w:t>
      </w:r>
    </w:p>
    <w:p w:rsidRPr="006F5E39" w:rsidR="004864BD" w:rsidP="386062FA" w:rsidRDefault="004864BD" w14:paraId="41984978" w14:textId="41F0401E">
      <w:pPr>
        <w:rPr>
          <w:rFonts w:ascii="Oslo Sans Office" w:hAnsi="Oslo Sans Office" w:asciiTheme="majorAscii" w:hAnsiTheme="majorAscii"/>
        </w:rPr>
      </w:pPr>
      <w:r w:rsidRPr="0BE27AB2" w:rsidR="004864BD">
        <w:rPr>
          <w:rFonts w:ascii="Oslo Sans Office" w:hAnsi="Oslo Sans Office" w:asciiTheme="majorAscii" w:hAnsiTheme="majorAscii"/>
          <w:b w:val="1"/>
          <w:bCs w:val="1"/>
          <w:lang w:eastAsia="nb-NO"/>
        </w:rPr>
        <w:t>Eventuelt</w:t>
      </w:r>
      <w:r>
        <w:br/>
      </w:r>
      <w:r w:rsidRPr="0BE27AB2" w:rsidR="004864BD">
        <w:rPr>
          <w:rFonts w:ascii="Oslo Sans Office" w:hAnsi="Oslo Sans Office" w:asciiTheme="majorAscii" w:hAnsiTheme="majorAscii"/>
        </w:rPr>
        <w:t>Kursrommet i 5. etasje (514) omgjøres til kontorplasser</w:t>
      </w:r>
      <w:r w:rsidRPr="0BE27AB2" w:rsidR="64B1E551">
        <w:rPr>
          <w:rFonts w:ascii="Oslo Sans Office" w:hAnsi="Oslo Sans Office" w:asciiTheme="majorAscii" w:hAnsiTheme="majorAscii"/>
        </w:rPr>
        <w:t xml:space="preserve">, </w:t>
      </w:r>
      <w:r w:rsidRPr="0BE27AB2" w:rsidR="64B1E551">
        <w:rPr>
          <w:rFonts w:ascii="Oslo Sans Office" w:hAnsi="Oslo Sans Office" w:asciiTheme="majorAscii" w:hAnsiTheme="majorAscii"/>
        </w:rPr>
        <w:t>staben utvides fra 1.3 med to nye team</w:t>
      </w:r>
      <w:r w:rsidRPr="0BE27AB2" w:rsidR="64B1E551">
        <w:rPr>
          <w:rFonts w:ascii="Oslo Sans Office" w:hAnsi="Oslo Sans Office" w:asciiTheme="majorAscii" w:hAnsiTheme="majorAscii"/>
        </w:rPr>
        <w:t>.</w:t>
      </w:r>
    </w:p>
    <w:p w:rsidR="004864BD" w:rsidP="000F0D2C" w:rsidRDefault="004864BD" w14:paraId="6BA7C58D" w14:textId="01A5ABEB">
      <w:pPr>
        <w:rPr>
          <w:rFonts w:asciiTheme="majorHAnsi" w:hAnsiTheme="majorHAnsi"/>
          <w:szCs w:val="20"/>
        </w:rPr>
      </w:pPr>
      <w:r w:rsidRPr="006F5E39">
        <w:rPr>
          <w:rFonts w:asciiTheme="majorHAnsi" w:hAnsiTheme="majorHAnsi"/>
          <w:szCs w:val="20"/>
        </w:rPr>
        <w:t xml:space="preserve">Påminnelse om at alle ansatte skal ha bilde på teams og workplace. Dette er også inkludert i introduksjonsplanen for nyansatte. </w:t>
      </w:r>
    </w:p>
    <w:p w:rsidR="004864BD" w:rsidP="000F0D2C" w:rsidRDefault="004864BD" w14:paraId="1E5293B5" w14:textId="77777777">
      <w:r>
        <w:t xml:space="preserve">Etatsledergruppen får tilsendt KPMGs revisjon av internstyringen i FIN når den foreligger i endelig versjon. </w:t>
      </w:r>
    </w:p>
    <w:p w:rsidR="004864BD" w:rsidP="000F0D2C" w:rsidRDefault="004864BD" w14:paraId="60F9465E" w14:textId="26007451">
      <w:r>
        <w:lastRenderedPageBreak/>
        <w:t xml:space="preserve">Inntil hovedtariffoppgjøret er </w:t>
      </w:r>
      <w:r w:rsidR="000F0D2C">
        <w:t>avgjort i mai</w:t>
      </w:r>
      <w:r>
        <w:t>, bes avdelingsdirektørene om å være tilbakeholden med å fremme forslag om administrative lønnsjusteringer, med mindre det er akutte saker (som f.eks. at ansatte er i ferd med å slutte, endinger i ansvar mv.).</w:t>
      </w:r>
    </w:p>
    <w:p w:rsidRPr="007A5B94" w:rsidR="00C51D3D" w:rsidP="000F0D2C" w:rsidRDefault="002C7304" w14:paraId="2FCC1A4B" w14:textId="2E9EF23C">
      <w:r>
        <w:t xml:space="preserve">Martine følger opp håndtering av avvikssak, tar kontakt med de berørte i UKE, og kommer tilbake til </w:t>
      </w:r>
      <w:r w:rsidR="000F0D2C">
        <w:t>etats</w:t>
      </w:r>
      <w:r>
        <w:t>ledergruppen om saken.</w:t>
      </w:r>
    </w:p>
    <w:sectPr w:rsidRPr="007A5B94" w:rsidR="00C51D3D" w:rsidSect="00D44A50">
      <w:footerReference w:type="default" r:id="rId11"/>
      <w:headerReference w:type="first" r:id="rId12"/>
      <w:footerReference w:type="first" r:id="rId13"/>
      <w:pgSz w:w="11906" w:h="16838" w:orient="portrait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2C2" w:rsidP="005D093C" w:rsidRDefault="006552C2" w14:paraId="0338CE01" w14:textId="77777777">
      <w:pPr>
        <w:spacing w:after="0" w:line="240" w:lineRule="auto"/>
      </w:pPr>
      <w:r>
        <w:separator/>
      </w:r>
    </w:p>
  </w:endnote>
  <w:endnote w:type="continuationSeparator" w:id="0">
    <w:p w:rsidR="006552C2" w:rsidP="005D093C" w:rsidRDefault="006552C2" w14:paraId="0338CE0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w:fontKey="{A1D492B0-51C5-4A8A-BF9C-92C66BE16127}" r:id="rId1"/>
    <w:embedBold w:fontKey="{A7E567A7-6EA3-448F-947D-273AC286D7A3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1FA84DF-E496-458D-AD3D-FF0E23825D9D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EB8294F-76B2-49CC-B4AE-036CCE19A34B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okmarkStart w:name="_Hlk18490926" w:id="1"/>
  <w:bookmarkStart w:name="_Hlk18490925" w:id="2"/>
  <w:p w:rsidR="009A5929" w:rsidP="001E0C9F" w:rsidRDefault="001E0C9F" w14:paraId="0338CE03" w14:textId="77777777">
    <w:pPr>
      <w:pStyle w:val="Bunntekst"/>
      <w:rPr>
        <w:color w:val="auto"/>
        <w:sz w:val="22"/>
      </w:rPr>
    </w:pPr>
    <w:r>
      <w:fldChar w:fldCharType="begin"/>
    </w:r>
    <w:r>
      <w:instrText xml:space="preserve"> ref bunntekst </w:instrText>
    </w:r>
    <w:r>
      <w:fldChar w:fldCharType="separate"/>
    </w:r>
  </w:p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9A5929" w:rsidTr="001E0C9F" w14:paraId="0338CE09" w14:textId="77777777">
      <w:trPr>
        <w:trHeight w:val="20"/>
      </w:trPr>
      <w:tc>
        <w:tcPr>
          <w:tcW w:w="426" w:type="dxa"/>
          <w:vMerge w:val="restart"/>
        </w:tcPr>
        <w:p w:rsidR="009A5929" w:rsidP="001E0C9F" w:rsidRDefault="009A5929" w14:paraId="0338CE04" w14:textId="77777777">
          <w:pPr>
            <w:pStyle w:val="Bunntekst"/>
            <w:jc w:val="right"/>
          </w:pPr>
        </w:p>
        <w:p w:rsidR="009A5929" w:rsidP="001E0C9F" w:rsidRDefault="009A5929" w14:paraId="0338CE05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9A5929" w:rsidP="001E0C9F" w:rsidRDefault="009A5929" w14:paraId="0338CE06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9A5929" w:rsidP="001E0C9F" w:rsidRDefault="009A5929" w14:paraId="0338CE07" w14:textId="77777777">
          <w:pPr>
            <w:pStyle w:val="Bunntekst"/>
          </w:pPr>
        </w:p>
      </w:tc>
      <w:tc>
        <w:tcPr>
          <w:tcW w:w="2835" w:type="dxa"/>
        </w:tcPr>
        <w:p w:rsidR="009A5929" w:rsidP="001E0C9F" w:rsidRDefault="009A5929" w14:paraId="0338CE08" w14:textId="77777777">
          <w:pPr>
            <w:pStyle w:val="Bunntekst"/>
          </w:pPr>
        </w:p>
      </w:tc>
    </w:tr>
    <w:tr w:rsidR="009A5929" w:rsidTr="001E0C9F" w14:paraId="0338CE15" w14:textId="77777777">
      <w:tc>
        <w:tcPr>
          <w:tcW w:w="0" w:type="auto"/>
          <w:vMerge/>
          <w:vAlign w:val="center"/>
          <w:hideMark/>
        </w:tcPr>
        <w:p w:rsidR="009A5929" w:rsidP="001E0C9F" w:rsidRDefault="009A5929" w14:paraId="0338CE0A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9A5929" w:rsidP="00197D3C" w:rsidRDefault="009A5929" w14:paraId="0338CE0B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9A5929" w:rsidP="00197D3C" w:rsidRDefault="009A5929" w14:paraId="0338CE0C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9A5929" w:rsidP="001E0C9F" w:rsidRDefault="009A5929" w14:paraId="0338CE0D" w14:textId="77777777">
          <w:pPr>
            <w:pStyle w:val="Bunntekst"/>
          </w:pPr>
          <w:r>
            <w:t>Besøksadresse:</w:t>
          </w:r>
        </w:p>
        <w:p w:rsidR="009A5929" w:rsidP="00A5464E" w:rsidRDefault="009A5929" w14:paraId="0338CE0E" w14:textId="77777777">
          <w:pPr>
            <w:pStyle w:val="Bunntekst"/>
          </w:pPr>
          <w:r>
            <w:t>Grensesvingen 6, 0663 Oslo</w:t>
          </w:r>
        </w:p>
        <w:p w:rsidR="009A5929" w:rsidP="00A5464E" w:rsidRDefault="009A5929" w14:paraId="0338CE0F" w14:textId="77777777">
          <w:pPr>
            <w:pStyle w:val="Bunntekst"/>
          </w:pPr>
          <w:r>
            <w:t>Postadresse:</w:t>
          </w:r>
        </w:p>
        <w:p w:rsidR="009A5929" w:rsidP="00A5464E" w:rsidRDefault="009A5929" w14:paraId="0338CE10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9A5929" w:rsidP="00A5464E" w:rsidRDefault="009A5929" w14:paraId="0338CE11" w14:textId="77777777">
          <w:pPr>
            <w:pStyle w:val="Bunntekst"/>
          </w:pPr>
          <w:r>
            <w:t>Telefon: 21 80 21 80</w:t>
          </w:r>
        </w:p>
        <w:p w:rsidR="009A5929" w:rsidP="00A5464E" w:rsidRDefault="009A5929" w14:paraId="0338CE12" w14:textId="77777777">
          <w:pPr>
            <w:pStyle w:val="Bunntekst"/>
          </w:pPr>
          <w:r>
            <w:t>postmottak@uke.oslo.kommune.no</w:t>
          </w:r>
        </w:p>
        <w:p w:rsidR="009A5929" w:rsidP="00A5464E" w:rsidRDefault="009A5929" w14:paraId="0338CE13" w14:textId="77777777">
          <w:pPr>
            <w:pStyle w:val="Bunntekst"/>
          </w:pPr>
          <w:r>
            <w:t>Org. Nr.: 971183675</w:t>
          </w:r>
        </w:p>
        <w:p w:rsidR="009A5929" w:rsidP="00A5464E" w:rsidRDefault="009A5929" w14:paraId="0338CE14" w14:textId="77777777">
          <w:pPr>
            <w:pStyle w:val="Bunntekst"/>
          </w:pPr>
          <w:r>
            <w:t>oslo.kommune.no</w:t>
          </w:r>
        </w:p>
      </w:tc>
    </w:tr>
  </w:tbl>
  <w:p w:rsidRPr="001E0C9F" w:rsidR="005D093C" w:rsidP="001E0C9F" w:rsidRDefault="001E0C9F" w14:paraId="0338CE16" w14:textId="77777777">
    <w:pPr>
      <w:pStyle w:val="Bunntekst"/>
    </w:pPr>
    <w:r>
      <w:fldChar w:fldCharType="end"/>
    </w:r>
    <w:r>
      <w:rPr>
        <w:noProof/>
        <w:lang w:eastAsia="nb-NO"/>
      </w:rPr>
      <w:drawing>
        <wp:anchor distT="0" distB="0" distL="114300" distR="114300" simplePos="0" relativeHeight="251658752" behindDoc="1" locked="0" layoutInCell="1" allowOverlap="1" wp14:anchorId="0338CE2B" wp14:editId="0338CE2C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350" cy="168910"/>
          <wp:effectExtent l="0" t="0" r="0" b="254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68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1E0C9F" w:rsidTr="001E0C9F" w14:paraId="0338CE1D" w14:textId="77777777">
      <w:trPr>
        <w:trHeight w:val="20"/>
      </w:trPr>
      <w:tc>
        <w:tcPr>
          <w:tcW w:w="426" w:type="dxa"/>
          <w:vMerge w:val="restart"/>
        </w:tcPr>
        <w:p w:rsidR="001E0C9F" w:rsidP="001E0C9F" w:rsidRDefault="001E0C9F" w14:paraId="0338CE18" w14:textId="77777777">
          <w:pPr>
            <w:pStyle w:val="Bunntekst"/>
            <w:jc w:val="right"/>
          </w:pPr>
          <w:bookmarkStart w:name="_Hlk18490957" w:id="3"/>
          <w:bookmarkStart w:name="_Hlk18490956" w:id="4"/>
          <w:bookmarkStart w:name="_Hlk18490942" w:id="5"/>
          <w:bookmarkStart w:name="_Hlk18490941" w:id="6"/>
          <w:bookmarkStart w:name="bunntekst" w:id="7"/>
          <w:r>
            <w:rPr>
              <w:noProof/>
              <w:lang w:eastAsia="nb-NO"/>
            </w:rPr>
            <w:drawing>
              <wp:anchor distT="0" distB="0" distL="114300" distR="114300" simplePos="0" relativeHeight="251657728" behindDoc="0" locked="0" layoutInCell="1" allowOverlap="1" wp14:anchorId="0338CE2F" wp14:editId="0338CE30">
                <wp:simplePos x="0" y="0"/>
                <wp:positionH relativeFrom="column">
                  <wp:posOffset>71120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E0C9F" w:rsidP="001E0C9F" w:rsidRDefault="001E0C9F" w14:paraId="0338CE19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1E0C9F" w:rsidP="001E0C9F" w:rsidRDefault="001E0C9F" w14:paraId="0338CE1A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1E0C9F" w:rsidP="001E0C9F" w:rsidRDefault="001E0C9F" w14:paraId="0338CE1B" w14:textId="77777777">
          <w:pPr>
            <w:pStyle w:val="Bunntekst"/>
          </w:pPr>
        </w:p>
      </w:tc>
      <w:tc>
        <w:tcPr>
          <w:tcW w:w="2835" w:type="dxa"/>
        </w:tcPr>
        <w:p w:rsidR="001E0C9F" w:rsidP="001E0C9F" w:rsidRDefault="001E0C9F" w14:paraId="0338CE1C" w14:textId="77777777">
          <w:pPr>
            <w:pStyle w:val="Bunntekst"/>
          </w:pPr>
        </w:p>
      </w:tc>
    </w:tr>
    <w:tr w:rsidR="001E0C9F" w:rsidTr="001E0C9F" w14:paraId="0338CE29" w14:textId="77777777">
      <w:tc>
        <w:tcPr>
          <w:tcW w:w="0" w:type="auto"/>
          <w:vMerge/>
          <w:vAlign w:val="center"/>
          <w:hideMark/>
        </w:tcPr>
        <w:p w:rsidR="001E0C9F" w:rsidP="001E0C9F" w:rsidRDefault="001E0C9F" w14:paraId="0338CE1E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197D3C" w:rsidP="00197D3C" w:rsidRDefault="00197D3C" w14:paraId="0338CE1F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1E0C9F" w:rsidP="00197D3C" w:rsidRDefault="00A5464E" w14:paraId="0338CE20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1E0C9F" w:rsidP="001E0C9F" w:rsidRDefault="001E0C9F" w14:paraId="0338CE21" w14:textId="77777777">
          <w:pPr>
            <w:pStyle w:val="Bunntekst"/>
          </w:pPr>
          <w:r>
            <w:t>Besøksadresse:</w:t>
          </w:r>
        </w:p>
        <w:p w:rsidR="00A5464E" w:rsidP="00A5464E" w:rsidRDefault="00A5464E" w14:paraId="0338CE22" w14:textId="77777777">
          <w:pPr>
            <w:pStyle w:val="Bunntekst"/>
          </w:pPr>
          <w:r>
            <w:t>Grensesvingen 6, 0663 Oslo</w:t>
          </w:r>
        </w:p>
        <w:p w:rsidR="00A5464E" w:rsidP="00A5464E" w:rsidRDefault="00A5464E" w14:paraId="0338CE23" w14:textId="77777777">
          <w:pPr>
            <w:pStyle w:val="Bunntekst"/>
          </w:pPr>
          <w:r>
            <w:t>Postadresse:</w:t>
          </w:r>
        </w:p>
        <w:p w:rsidR="001E0C9F" w:rsidP="00A5464E" w:rsidRDefault="00A5464E" w14:paraId="0338CE24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A5464E" w:rsidP="00A5464E" w:rsidRDefault="00A5464E" w14:paraId="0338CE25" w14:textId="77777777">
          <w:pPr>
            <w:pStyle w:val="Bunntekst"/>
          </w:pPr>
          <w:r>
            <w:t>Telefon: 21 80 21 80</w:t>
          </w:r>
        </w:p>
        <w:p w:rsidR="00A5464E" w:rsidP="00A5464E" w:rsidRDefault="00A5464E" w14:paraId="0338CE26" w14:textId="77777777">
          <w:pPr>
            <w:pStyle w:val="Bunntekst"/>
          </w:pPr>
          <w:r>
            <w:t>postmottak@uke.oslo.kommune.no</w:t>
          </w:r>
        </w:p>
        <w:p w:rsidR="00A5464E" w:rsidP="00A5464E" w:rsidRDefault="00A5464E" w14:paraId="0338CE27" w14:textId="77777777">
          <w:pPr>
            <w:pStyle w:val="Bunntekst"/>
          </w:pPr>
          <w:r>
            <w:t>Org. Nr.: 971183675</w:t>
          </w:r>
        </w:p>
        <w:p w:rsidR="001E0C9F" w:rsidP="00A5464E" w:rsidRDefault="00A5464E" w14:paraId="0338CE28" w14:textId="77777777">
          <w:pPr>
            <w:pStyle w:val="Bunntekst"/>
          </w:pPr>
          <w:r>
            <w:t>oslo.kommune.no</w:t>
          </w:r>
        </w:p>
      </w:tc>
    </w:tr>
    <w:bookmarkEnd w:id="3"/>
    <w:bookmarkEnd w:id="4"/>
    <w:bookmarkEnd w:id="5"/>
    <w:bookmarkEnd w:id="6"/>
    <w:bookmarkEnd w:id="7"/>
  </w:tbl>
  <w:p w:rsidRPr="001E0C9F" w:rsidR="00D44A50" w:rsidP="001E0C9F" w:rsidRDefault="00D44A50" w14:paraId="0338CE2A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2C2" w:rsidP="005D093C" w:rsidRDefault="006552C2" w14:paraId="0338CDFF" w14:textId="77777777">
      <w:pPr>
        <w:spacing w:after="0" w:line="240" w:lineRule="auto"/>
      </w:pPr>
      <w:r>
        <w:separator/>
      </w:r>
    </w:p>
  </w:footnote>
  <w:footnote w:type="continuationSeparator" w:id="0">
    <w:p w:rsidR="006552C2" w:rsidP="005D093C" w:rsidRDefault="006552C2" w14:paraId="0338CE0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44A50" w:rsidRDefault="00A67238" w14:paraId="0338CE17" w14:textId="77777777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0338CE2D" wp14:editId="0338CE2E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9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 w:val="false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29"/>
    <w:rsid w:val="000119BE"/>
    <w:rsid w:val="00021CE2"/>
    <w:rsid w:val="00034D84"/>
    <w:rsid w:val="00095EC1"/>
    <w:rsid w:val="000F0D2C"/>
    <w:rsid w:val="001111D0"/>
    <w:rsid w:val="00124E10"/>
    <w:rsid w:val="00186573"/>
    <w:rsid w:val="00187015"/>
    <w:rsid w:val="00197D3C"/>
    <w:rsid w:val="001B1E09"/>
    <w:rsid w:val="001E0C9F"/>
    <w:rsid w:val="001E3577"/>
    <w:rsid w:val="001F112F"/>
    <w:rsid w:val="00207E14"/>
    <w:rsid w:val="0025699D"/>
    <w:rsid w:val="0026193B"/>
    <w:rsid w:val="002C7304"/>
    <w:rsid w:val="002F0CFA"/>
    <w:rsid w:val="0032374D"/>
    <w:rsid w:val="00325D57"/>
    <w:rsid w:val="00363230"/>
    <w:rsid w:val="003758AF"/>
    <w:rsid w:val="0041004E"/>
    <w:rsid w:val="00483FE0"/>
    <w:rsid w:val="004864BD"/>
    <w:rsid w:val="005230E9"/>
    <w:rsid w:val="00535CDC"/>
    <w:rsid w:val="0055183B"/>
    <w:rsid w:val="00560D31"/>
    <w:rsid w:val="00567104"/>
    <w:rsid w:val="0057341C"/>
    <w:rsid w:val="005812E4"/>
    <w:rsid w:val="00595FDC"/>
    <w:rsid w:val="005D093C"/>
    <w:rsid w:val="005E2127"/>
    <w:rsid w:val="006511EF"/>
    <w:rsid w:val="006552C2"/>
    <w:rsid w:val="006848A8"/>
    <w:rsid w:val="006E006E"/>
    <w:rsid w:val="006F5E39"/>
    <w:rsid w:val="00707253"/>
    <w:rsid w:val="00727D7C"/>
    <w:rsid w:val="00734234"/>
    <w:rsid w:val="007A5B94"/>
    <w:rsid w:val="007D1113"/>
    <w:rsid w:val="007E4B0D"/>
    <w:rsid w:val="008740E3"/>
    <w:rsid w:val="008D5723"/>
    <w:rsid w:val="008D6FB3"/>
    <w:rsid w:val="008F0992"/>
    <w:rsid w:val="00945E74"/>
    <w:rsid w:val="009A11C5"/>
    <w:rsid w:val="009A5929"/>
    <w:rsid w:val="00A0208E"/>
    <w:rsid w:val="00A5464E"/>
    <w:rsid w:val="00A63656"/>
    <w:rsid w:val="00A6486C"/>
    <w:rsid w:val="00A67238"/>
    <w:rsid w:val="00AA100D"/>
    <w:rsid w:val="00AD62C8"/>
    <w:rsid w:val="00AE157E"/>
    <w:rsid w:val="00B10535"/>
    <w:rsid w:val="00B10DAE"/>
    <w:rsid w:val="00C51925"/>
    <w:rsid w:val="00C51D3D"/>
    <w:rsid w:val="00CD44AB"/>
    <w:rsid w:val="00CD7BDA"/>
    <w:rsid w:val="00D03B2E"/>
    <w:rsid w:val="00D44A50"/>
    <w:rsid w:val="00D44FE9"/>
    <w:rsid w:val="00D8326C"/>
    <w:rsid w:val="00DB35DE"/>
    <w:rsid w:val="00E42938"/>
    <w:rsid w:val="00E51F3C"/>
    <w:rsid w:val="00E768D8"/>
    <w:rsid w:val="00EA06B9"/>
    <w:rsid w:val="00EB5963"/>
    <w:rsid w:val="00F35F64"/>
    <w:rsid w:val="00FC5F53"/>
    <w:rsid w:val="00FD7882"/>
    <w:rsid w:val="00FE0929"/>
    <w:rsid w:val="00FE3057"/>
    <w:rsid w:val="00FE4D91"/>
    <w:rsid w:val="0BE27AB2"/>
    <w:rsid w:val="15495E37"/>
    <w:rsid w:val="386062FA"/>
    <w:rsid w:val="64B1E551"/>
    <w:rsid w:val="68B0D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338CDDA"/>
  <w15:docId w15:val="{86C0D4D9-EDFE-46C1-9679-5698D79180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hAnsiTheme="majorHAnsi" w:eastAsiaTheme="majorEastAsia" w:cstheme="majorBidi"/>
      <w:b/>
      <w:color w:val="000000" w:themeColor="text1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FD7882"/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styleId="BunntekstTegn" w:customStyle="1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FD7882"/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styleId="Referanserbrev" w:customStyle="1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FD7882"/>
    <w:rPr>
      <w:rFonts w:asciiTheme="majorHAnsi" w:hAnsiTheme="majorHAnsi" w:eastAsiaTheme="majorEastAsia" w:cstheme="majorBidi"/>
      <w:b/>
      <w:color w:val="000000" w:themeColor="text1"/>
      <w:sz w:val="20"/>
      <w:szCs w:val="26"/>
    </w:rPr>
  </w:style>
  <w:style w:type="table" w:styleId="Creunaenkel" w:customStyle="1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single" w:color="FFFFFF" w:themeColor="background1" w:sz="4" w:space="0"/>
          <w:tl2br w:val="nil"/>
          <w:tr2bl w:val="nil"/>
        </w:tcBorders>
        <w:shd w:val="clear" w:color="auto" w:fill="000000" w:themeFill="text1"/>
      </w:tcPr>
    </w:tblStylePr>
  </w:style>
  <w:style w:type="paragraph" w:styleId="Kopiogvedlegg" w:customStyle="1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1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1111D0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rsid w:val="00CD44A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Standardskriftforavsnitt"/>
    <w:rsid w:val="00CD44AB"/>
  </w:style>
  <w:style w:type="character" w:styleId="eop" w:customStyle="1">
    <w:name w:val="eop"/>
    <w:basedOn w:val="Standardskriftforavsnitt"/>
    <w:rsid w:val="00CD44AB"/>
  </w:style>
  <w:style w:type="character" w:styleId="spellingerror" w:customStyle="1">
    <w:name w:val="spellingerror"/>
    <w:basedOn w:val="Standardskriftforavsnitt"/>
    <w:rsid w:val="00CD4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5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2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0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3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2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8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0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0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4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6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UKE%20M&#248;terefera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Egendefinert 37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168b65-da4e-4b99-a1ae-04a1e1c4a93e">
      <UserInfo>
        <DisplayName>Svein Jørgen Kjenner Johansen</DisplayName>
        <AccountId>32</AccountId>
        <AccountType/>
      </UserInfo>
    </SharedWithUsers>
  </documentManagement>
</p:properties>
</file>

<file path=customXml/item2.xml><?xml version="1.0" encoding="utf-8"?>
<root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BE58DCFDE0438D59BA32C24E5299" ma:contentTypeVersion="6" ma:contentTypeDescription="Create a new document." ma:contentTypeScope="" ma:versionID="ac9aa317e76d73e517947d33f04b16e9">
  <xsd:schema xmlns:xsd="http://www.w3.org/2001/XMLSchema" xmlns:xs="http://www.w3.org/2001/XMLSchema" xmlns:p="http://schemas.microsoft.com/office/2006/metadata/properties" xmlns:ns2="360ef1a3-c982-49ea-a177-c53454965f8d" xmlns:ns3="c4168b65-da4e-4b99-a1ae-04a1e1c4a93e" targetNamespace="http://schemas.microsoft.com/office/2006/metadata/properties" ma:root="true" ma:fieldsID="2b8d3c95e62824adce3a7b2707e84759" ns2:_="" ns3:_="">
    <xsd:import namespace="360ef1a3-c982-49ea-a177-c53454965f8d"/>
    <xsd:import namespace="c4168b65-da4e-4b99-a1ae-04a1e1c4a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ef1a3-c982-49ea-a177-c53454965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68b65-da4e-4b99-a1ae-04a1e1c4a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E9296B-A10C-4688-AADC-636ED1C9EBBF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5cc6f948-6620-4160-a422-f2c9d91b07e8"/>
    <ds:schemaRef ds:uri="http://purl.org/dc/elements/1.1/"/>
    <ds:schemaRef ds:uri="http://schemas.microsoft.com/office/infopath/2007/PartnerControls"/>
    <ds:schemaRef ds:uri="ab9043e4-9f67-4c9d-9e68-b0d2ac6bbf3a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F2AC1A3-F3AD-4EAF-9E2E-E2FB94C30E62}">
  <ds:schemaRefs/>
</ds:datastoreItem>
</file>

<file path=customXml/itemProps3.xml><?xml version="1.0" encoding="utf-8"?>
<ds:datastoreItem xmlns:ds="http://schemas.openxmlformats.org/officeDocument/2006/customXml" ds:itemID="{2072D993-BE27-49D1-A9FA-B0D60CF7DFCA}"/>
</file>

<file path=customXml/itemProps4.xml><?xml version="1.0" encoding="utf-8"?>
<ds:datastoreItem xmlns:ds="http://schemas.openxmlformats.org/officeDocument/2006/customXml" ds:itemID="{5F3D1DBA-91C9-4F4C-9141-67702D2C3C2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UKE Møtereferat</ap:Template>
  <ap:Application>Microsoft Word for the web</ap:Application>
  <ap:DocSecurity>0</ap:DocSecurity>
  <ap:ScaleCrop>false</ap:ScaleCrop>
  <ap:Company>Oslo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Svein Jørgen Kjenner Johansen</dc:creator>
  <cp:lastModifiedBy>Bjørn Marthinsen</cp:lastModifiedBy>
  <cp:revision>15</cp:revision>
  <dcterms:created xsi:type="dcterms:W3CDTF">2022-01-10T12:23:00Z</dcterms:created>
  <dcterms:modified xsi:type="dcterms:W3CDTF">2022-01-25T09:39:40Z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2022-01-10T12:22:38Z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ff4e82ac-9213-4c15-b8e0-93f212127c43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0x0101007538BE58DCFDE0438D59BA32C24E5299</vt:lpwstr>
  </property>
</Properties>
</file>