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pPr w:leftFromText="142" w:rightFromText="142" w:bottomFromText="669" w:vertAnchor="text" w:tblpY="1"/>
        <w:tblOverlap w:val="never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934"/>
        <w:gridCol w:w="2635"/>
      </w:tblGrid>
      <w:tr w:rsidR="00C51925" w:rsidTr="6AC27EE1" w14:paraId="0338CDDB" w14:textId="77777777">
        <w:trPr>
          <w:gridAfter w:val="1"/>
          <w:wAfter w:w="2635" w:type="dxa"/>
          <w:trHeight w:val="1287" w:hRule="exact"/>
        </w:trPr>
        <w:tc>
          <w:tcPr>
            <w:tcW w:w="6635" w:type="dxa"/>
            <w:gridSpan w:val="2"/>
            <w:tcMar/>
          </w:tcPr>
          <w:p w:rsidRPr="005D093C" w:rsidR="00C51925" w:rsidP="001F112F" w:rsidRDefault="00A5464E" w14:paraId="0338CDDA" w14:textId="77777777">
            <w:pPr>
              <w:pStyle w:val="Tittel"/>
              <w:rPr>
                <w:szCs w:val="38"/>
              </w:rPr>
            </w:pPr>
            <w:r w:rsidRPr="00A5464E">
              <w:t>Utviklings- og kompetanseetaten</w:t>
            </w:r>
          </w:p>
        </w:tc>
      </w:tr>
      <w:tr w:rsidR="0041004E" w:rsidTr="6AC27EE1" w14:paraId="0338CDDF" w14:textId="77777777">
        <w:trPr>
          <w:trHeight w:val="480"/>
        </w:trPr>
        <w:tc>
          <w:tcPr>
            <w:tcW w:w="9270" w:type="dxa"/>
            <w:gridSpan w:val="3"/>
            <w:tcMar/>
          </w:tcPr>
          <w:p w:rsidRPr="008F0992" w:rsidR="0041004E" w:rsidP="008F0992" w:rsidRDefault="009A11C5" w14:paraId="0338CDDC" w14:textId="77777777">
            <w:pPr>
              <w:pStyle w:val="Overskrift1"/>
              <w:jc w:val="right"/>
              <w:outlineLvl w:val="0"/>
              <w:rPr>
                <w:color w:val="000000" w:themeColor="text1"/>
                <w:sz w:val="32"/>
              </w:rPr>
            </w:pPr>
            <w:r>
              <w:rPr>
                <w:color w:val="000000" w:themeColor="text1"/>
                <w:sz w:val="32"/>
              </w:rPr>
              <w:t>Møtereferat</w:t>
            </w:r>
          </w:p>
          <w:p w:rsidR="0041004E" w:rsidP="001F112F" w:rsidRDefault="0041004E" w14:paraId="0338CDDD" w14:textId="77777777">
            <w:pPr>
              <w:pStyle w:val="Referanserbrev"/>
            </w:pPr>
          </w:p>
          <w:p w:rsidRPr="00095EC1" w:rsidR="0041004E" w:rsidP="001F112F" w:rsidRDefault="0041004E" w14:paraId="0338CDDE" w14:textId="77777777">
            <w:pPr>
              <w:pStyle w:val="Referanserbrev"/>
            </w:pPr>
          </w:p>
        </w:tc>
      </w:tr>
      <w:tr w:rsidR="0041004E" w:rsidTr="6AC27EE1" w14:paraId="0338CDE2" w14:textId="77777777">
        <w:trPr>
          <w:trHeight w:val="172"/>
        </w:trPr>
        <w:tc>
          <w:tcPr>
            <w:tcW w:w="1701" w:type="dxa"/>
            <w:tcMar/>
          </w:tcPr>
          <w:p w:rsidR="0041004E" w:rsidP="0041004E" w:rsidRDefault="0041004E" w14:paraId="0338CDE0" w14:textId="77777777">
            <w:pPr>
              <w:pStyle w:val="Ingenmellomrom"/>
            </w:pPr>
            <w:r>
              <w:t>Til</w:t>
            </w:r>
            <w:r w:rsidR="00197D3C">
              <w:t>stede</w:t>
            </w:r>
            <w:r>
              <w:t>:</w:t>
            </w:r>
          </w:p>
        </w:tc>
        <w:tc>
          <w:tcPr>
            <w:tcW w:w="7569" w:type="dxa"/>
            <w:gridSpan w:val="2"/>
            <w:tcMar/>
          </w:tcPr>
          <w:p w:rsidR="0041004E" w:rsidP="0041004E" w:rsidRDefault="00CD44AB" w14:paraId="0338CDE1" w14:textId="64AE1EB2">
            <w:pPr>
              <w:pStyle w:val="Ingenmellomrom"/>
            </w:pPr>
            <w:r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Vibeke Rise, Tor Fjellstad, Bjørn Marthinsen, Jon </w:t>
            </w:r>
            <w:r>
              <w:rPr>
                <w:rStyle w:val="spellingerror"/>
                <w:rFonts w:ascii="Calibri" w:hAnsi="Calibri" w:cs="Calibri"/>
                <w:sz w:val="22"/>
                <w:shd w:val="clear" w:color="auto" w:fill="FFFFFF"/>
              </w:rPr>
              <w:t>Øgar</w:t>
            </w:r>
            <w:r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 Gunnar </w:t>
            </w:r>
            <w:r>
              <w:rPr>
                <w:rStyle w:val="spellingerror"/>
                <w:rFonts w:ascii="Calibri" w:hAnsi="Calibri" w:cs="Calibri"/>
                <w:sz w:val="22"/>
                <w:shd w:val="clear" w:color="auto" w:fill="FFFFFF"/>
              </w:rPr>
              <w:t>Wedde</w:t>
            </w:r>
            <w:r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 Birgit Aakre, Lars-Terje Pedersen</w:t>
            </w:r>
          </w:p>
        </w:tc>
      </w:tr>
      <w:tr w:rsidR="0041004E" w:rsidTr="6AC27EE1" w14:paraId="0338CDE5" w14:textId="77777777">
        <w:trPr>
          <w:trHeight w:val="172"/>
        </w:trPr>
        <w:tc>
          <w:tcPr>
            <w:tcW w:w="1701" w:type="dxa"/>
            <w:tcMar/>
          </w:tcPr>
          <w:p w:rsidR="0041004E" w:rsidP="00197D3C" w:rsidRDefault="0041004E" w14:paraId="0338CDE3" w14:textId="77777777">
            <w:pPr>
              <w:pStyle w:val="Ingenmellomrom"/>
            </w:pPr>
            <w:r>
              <w:t>F</w:t>
            </w:r>
            <w:r w:rsidR="00197D3C">
              <w:t>orf</w:t>
            </w:r>
            <w:r>
              <w:t>a</w:t>
            </w:r>
            <w:r w:rsidR="00197D3C">
              <w:t>ll</w:t>
            </w:r>
            <w:r>
              <w:t>:</w:t>
            </w:r>
          </w:p>
        </w:tc>
        <w:tc>
          <w:tcPr>
            <w:tcW w:w="7569" w:type="dxa"/>
            <w:gridSpan w:val="2"/>
            <w:tcMar/>
          </w:tcPr>
          <w:p w:rsidR="0041004E" w:rsidP="0041004E" w:rsidRDefault="0041004E" w14:paraId="0338CDE4" w14:textId="57682E56">
            <w:pPr>
              <w:pStyle w:val="Ingenmellomrom"/>
            </w:pPr>
          </w:p>
        </w:tc>
      </w:tr>
      <w:tr w:rsidR="009A11C5" w:rsidTr="6AC27EE1" w14:paraId="0338CDE8" w14:textId="77777777">
        <w:trPr>
          <w:trHeight w:val="172"/>
        </w:trPr>
        <w:tc>
          <w:tcPr>
            <w:tcW w:w="1701" w:type="dxa"/>
            <w:tcMar/>
          </w:tcPr>
          <w:p w:rsidRPr="009A11C5" w:rsidR="009A11C5" w:rsidP="009A11C5" w:rsidRDefault="009A11C5" w14:paraId="0338CDE6" w14:textId="77777777">
            <w:pPr>
              <w:pStyle w:val="Ingenmellomrom"/>
            </w:pPr>
            <w:r w:rsidRPr="009A11C5">
              <w:t>Møtegruppe:</w:t>
            </w:r>
          </w:p>
        </w:tc>
        <w:tc>
          <w:tcPr>
            <w:tcW w:w="7569" w:type="dxa"/>
            <w:gridSpan w:val="2"/>
            <w:tcMar/>
          </w:tcPr>
          <w:p w:rsidR="009A11C5" w:rsidP="00CD44AB" w:rsidRDefault="00CD44AB" w14:paraId="0338CDE7" w14:textId="7B7EC320">
            <w:pPr>
              <w:pStyle w:val="Ingenmellomrom"/>
            </w:pPr>
            <w:r>
              <w:t>Direktørens ledergruppe</w:t>
            </w:r>
          </w:p>
        </w:tc>
      </w:tr>
      <w:tr w:rsidR="009A11C5" w:rsidTr="6AC27EE1" w14:paraId="0338CDEB" w14:textId="77777777">
        <w:trPr>
          <w:trHeight w:val="172"/>
        </w:trPr>
        <w:tc>
          <w:tcPr>
            <w:tcW w:w="1701" w:type="dxa"/>
            <w:tcMar/>
          </w:tcPr>
          <w:p w:rsidRPr="009A11C5" w:rsidR="009A11C5" w:rsidP="009A11C5" w:rsidRDefault="009A11C5" w14:paraId="0338CDE9" w14:textId="77777777">
            <w:pPr>
              <w:pStyle w:val="Ingenmellomrom"/>
            </w:pPr>
            <w:r w:rsidRPr="009A11C5">
              <w:t>Møtested:</w:t>
            </w:r>
          </w:p>
        </w:tc>
        <w:tc>
          <w:tcPr>
            <w:tcW w:w="7569" w:type="dxa"/>
            <w:gridSpan w:val="2"/>
            <w:tcMar/>
          </w:tcPr>
          <w:p w:rsidR="009A11C5" w:rsidP="009A11C5" w:rsidRDefault="00CD44AB" w14:paraId="0338CDEA" w14:textId="021C2D4D">
            <w:pPr>
              <w:pStyle w:val="Ingenmellomrom"/>
            </w:pPr>
            <w:r>
              <w:t>Teams</w:t>
            </w:r>
          </w:p>
        </w:tc>
      </w:tr>
      <w:tr w:rsidR="009A11C5" w:rsidTr="6AC27EE1" w14:paraId="0338CDEE" w14:textId="77777777">
        <w:trPr>
          <w:trHeight w:val="172"/>
        </w:trPr>
        <w:tc>
          <w:tcPr>
            <w:tcW w:w="1701" w:type="dxa"/>
            <w:tcMar/>
          </w:tcPr>
          <w:p w:rsidRPr="009A11C5" w:rsidR="009A11C5" w:rsidP="009A11C5" w:rsidRDefault="009A11C5" w14:paraId="0338CDEC" w14:textId="77777777">
            <w:pPr>
              <w:pStyle w:val="Ingenmellomrom"/>
            </w:pPr>
            <w:r w:rsidRPr="009A11C5">
              <w:t>Møtetid:</w:t>
            </w:r>
          </w:p>
        </w:tc>
        <w:tc>
          <w:tcPr>
            <w:tcW w:w="7569" w:type="dxa"/>
            <w:gridSpan w:val="2"/>
            <w:tcMar/>
          </w:tcPr>
          <w:p w:rsidR="009A11C5" w:rsidP="009A11C5" w:rsidRDefault="00CD44AB" w14:paraId="0338CDED" w14:textId="21B6FD9D">
            <w:pPr>
              <w:pStyle w:val="Ingenmellomrom"/>
            </w:pPr>
            <w:r>
              <w:t>12.01.2022 kl. 10-12</w:t>
            </w:r>
          </w:p>
        </w:tc>
      </w:tr>
      <w:tr w:rsidR="009A11C5" w:rsidTr="6AC27EE1" w14:paraId="0338CDF1" w14:textId="77777777">
        <w:trPr>
          <w:trHeight w:val="172"/>
        </w:trPr>
        <w:tc>
          <w:tcPr>
            <w:tcW w:w="1701" w:type="dxa"/>
            <w:tcMar/>
          </w:tcPr>
          <w:p w:rsidRPr="009A11C5" w:rsidR="009A11C5" w:rsidP="00CD44AB" w:rsidRDefault="00CD44AB" w14:paraId="0338CDEF" w14:textId="27F72BF9">
            <w:pPr>
              <w:pStyle w:val="Ingenmellomrom"/>
            </w:pPr>
            <w:r>
              <w:t>Referent</w:t>
            </w:r>
            <w:r w:rsidRPr="009A11C5" w:rsidR="009A11C5">
              <w:t>:</w:t>
            </w:r>
          </w:p>
        </w:tc>
        <w:tc>
          <w:tcPr>
            <w:tcW w:w="7569" w:type="dxa"/>
            <w:gridSpan w:val="2"/>
            <w:tcMar/>
          </w:tcPr>
          <w:p w:rsidR="009A11C5" w:rsidP="009A11C5" w:rsidRDefault="00CD44AB" w14:paraId="0338CDF0" w14:textId="30182E71">
            <w:pPr>
              <w:pStyle w:val="Ingenmellomrom"/>
            </w:pPr>
            <w:r>
              <w:t>Martine Åsheim</w:t>
            </w:r>
          </w:p>
        </w:tc>
      </w:tr>
    </w:tbl>
    <w:p w:rsidR="6AC27EE1" w:rsidP="6AC27EE1" w:rsidRDefault="6AC27EE1" w14:paraId="0F22C765" w14:textId="5A199817">
      <w:pPr>
        <w:pStyle w:val="Overskrift1"/>
      </w:pPr>
    </w:p>
    <w:p w:rsidR="000119BE" w:rsidP="001F112F" w:rsidRDefault="00CD44AB" w14:paraId="0338CDF5" w14:textId="3005335C">
      <w:pPr>
        <w:pStyle w:val="Overskrift1"/>
      </w:pPr>
      <w:r>
        <w:t>Etatsledermøte</w:t>
      </w:r>
    </w:p>
    <w:p w:rsidR="00D03B2E" w:rsidP="00D03B2E" w:rsidRDefault="00CD44AB" w14:paraId="6151E0D4" w14:textId="77777777">
      <w:r>
        <w:t>Referatet fra møtet 01.05.2022: Godkjent.</w:t>
      </w:r>
    </w:p>
    <w:p w:rsidRPr="00187015" w:rsidR="00D03B2E" w:rsidP="00D03B2E" w:rsidRDefault="00CD44AB" w14:paraId="1662D269" w14:textId="014CCFEB">
      <w:pPr>
        <w:rPr>
          <w:b/>
        </w:rPr>
      </w:pPr>
      <w:r>
        <w:rPr>
          <w:b/>
        </w:rPr>
        <w:t>Kundetilfredshetsundersøkelsen (</w:t>
      </w:r>
      <w:r w:rsidRPr="00CD44AB">
        <w:rPr>
          <w:b/>
        </w:rPr>
        <w:t>KTU</w:t>
      </w:r>
      <w:r>
        <w:rPr>
          <w:b/>
        </w:rPr>
        <w:t>)</w:t>
      </w:r>
      <w:r w:rsidRPr="00CD44AB">
        <w:rPr>
          <w:b/>
        </w:rPr>
        <w:t xml:space="preserve"> 2022 – fremdrift </w:t>
      </w:r>
      <w:r w:rsidR="00D03B2E">
        <w:rPr>
          <w:b/>
        </w:rPr>
        <w:t>og innretning</w:t>
      </w:r>
      <w:r w:rsidR="00187015">
        <w:rPr>
          <w:b/>
        </w:rPr>
        <w:br/>
      </w:r>
      <w:r>
        <w:t>Presentasjon v/Kristin Bakken og Lars Bergersen</w:t>
      </w:r>
      <w:r w:rsidR="00363230">
        <w:t xml:space="preserve">. </w:t>
      </w:r>
      <w:r>
        <w:t xml:space="preserve">Forslag til KTU 2022 legges frem for ledergruppen til diskusjon/forankring tentativt uke 7. </w:t>
      </w:r>
      <w:r w:rsidR="00363230">
        <w:t xml:space="preserve"> </w:t>
      </w:r>
      <w:r w:rsidR="00E768D8">
        <w:t xml:space="preserve">Svarfrist for KTU 2022 settes til 1 uke, fulgt av 1 uke purring. Totalt 2 uker frist. </w:t>
      </w:r>
      <w:r w:rsidR="00363230">
        <w:t xml:space="preserve">KTU 2022 sendes via Forms. </w:t>
      </w:r>
    </w:p>
    <w:p w:rsidR="00D03B2E" w:rsidP="00D03B2E" w:rsidRDefault="00363230" w14:paraId="2289EBBE" w14:textId="74C4C278">
      <w:r>
        <w:t xml:space="preserve">Det sendes brev til virksomhetene før KTU sendes ut. </w:t>
      </w:r>
      <w:r w:rsidR="0032374D">
        <w:t xml:space="preserve">Gjennomført KTU følges opp med dybdeintervjuer. </w:t>
      </w:r>
      <w:r>
        <w:t xml:space="preserve"> </w:t>
      </w:r>
    </w:p>
    <w:p w:rsidR="00187015" w:rsidP="00D03B2E" w:rsidRDefault="0032374D" w14:paraId="13613261" w14:textId="62EBC2CC">
      <w:r>
        <w:rPr>
          <w:b/>
        </w:rPr>
        <w:t>Informasjon</w:t>
      </w:r>
      <w:r w:rsidR="00D03B2E">
        <w:rPr>
          <w:b/>
        </w:rPr>
        <w:t>ssaker</w:t>
      </w:r>
      <w:r w:rsidR="00187015">
        <w:rPr>
          <w:b/>
        </w:rPr>
        <w:br/>
      </w:r>
      <w:r w:rsidRPr="0032374D">
        <w:rPr>
          <w:u w:val="single"/>
        </w:rPr>
        <w:t>Parkeringsplasser</w:t>
      </w:r>
      <w:r w:rsidR="00187015">
        <w:rPr>
          <w:u w:val="single"/>
        </w:rPr>
        <w:t xml:space="preserve"> </w:t>
      </w:r>
      <w:r w:rsidR="00187015">
        <w:t xml:space="preserve">må ansatte betale for å benytte i dag. </w:t>
      </w:r>
    </w:p>
    <w:p w:rsidR="00187015" w:rsidP="450C8CF7" w:rsidRDefault="00187015" w14:paraId="3813B0F7" w14:textId="167E99D0">
      <w:pPr>
        <w:pStyle w:val="Normal"/>
        <w:rPr>
          <w:sz w:val="20"/>
          <w:szCs w:val="20"/>
        </w:rPr>
      </w:pPr>
      <w:r w:rsidR="00187015">
        <w:rPr/>
        <w:t xml:space="preserve">Noen ansatte pålegges fortsatt oppmøte på kontoret innimellom, av ulike årsaker. Samtidig oppfordrer UKE til å unngå å benytte kollektivtransport. </w:t>
      </w:r>
      <w:r w:rsidRPr="450C8CF7" w:rsidR="450C8CF7">
        <w:rPr>
          <w:noProof w:val="0"/>
          <w:lang w:val="nb-NO"/>
        </w:rPr>
        <w:t>Internservice vurderer behovet for kompensasjon til</w:t>
      </w:r>
      <w:r w:rsidR="00187015">
        <w:rPr/>
        <w:t xml:space="preserve"> ansatte som er blitt pålagt oppmøte på kontoret, for parkeringsutgifter.</w:t>
      </w:r>
    </w:p>
    <w:p w:rsidR="00187015" w:rsidP="00187015" w:rsidRDefault="00F35F64" w14:paraId="7E8C2249" w14:textId="77777777">
      <w:r>
        <w:rPr>
          <w:u w:val="single"/>
        </w:rPr>
        <w:t>AMU/</w:t>
      </w:r>
      <w:r w:rsidRPr="00187015">
        <w:rPr>
          <w:u w:val="single"/>
        </w:rPr>
        <w:t>MBU</w:t>
      </w:r>
      <w:r w:rsidR="00187015">
        <w:t xml:space="preserve">: </w:t>
      </w:r>
      <w:r w:rsidRPr="00187015">
        <w:t>Se</w:t>
      </w:r>
      <w:r>
        <w:t xml:space="preserve"> møteoversikt og sak/dokumentfrister på intranett.</w:t>
      </w:r>
    </w:p>
    <w:p w:rsidRPr="00F35F64" w:rsidR="00F35F64" w:rsidP="00187015" w:rsidRDefault="00187015" w14:paraId="5B5A3B33" w14:textId="302EA447">
      <w:r w:rsidRPr="6AC27EE1" w:rsidR="00187015">
        <w:rPr>
          <w:u w:val="single"/>
        </w:rPr>
        <w:t>Naturalytelser:</w:t>
      </w:r>
      <w:r w:rsidRPr="6AC27EE1" w:rsidR="00F35F64">
        <w:rPr>
          <w:u w:val="single"/>
        </w:rPr>
        <w:t xml:space="preserve"> endring fra februar 2022</w:t>
      </w:r>
      <w:r w:rsidRPr="6AC27EE1" w:rsidR="00187015">
        <w:rPr>
          <w:u w:val="single"/>
        </w:rPr>
        <w:t xml:space="preserve">. </w:t>
      </w:r>
      <w:r w:rsidR="00F35F64">
        <w:rPr/>
        <w:t>Dekning av bredbånd i privat bolig oppfører fr</w:t>
      </w:r>
      <w:r w:rsidR="00E42938">
        <w:rPr/>
        <w:t>a februar 2022. Ref. rundskriv fra 2017</w:t>
      </w:r>
      <w:r w:rsidR="00F35F64">
        <w:rPr/>
        <w:t xml:space="preserve">. </w:t>
      </w:r>
      <w:r w:rsidR="0A2D90AB">
        <w:rPr/>
        <w:t xml:space="preserve">Liste på hvem dette gjelder samt notat med informasjon og begrunnelse sende i linjen til avdelingsdirektørene, som håndterer at det informeres. </w:t>
      </w:r>
      <w:bookmarkStart w:name="_GoBack" w:id="0"/>
      <w:bookmarkEnd w:id="0"/>
    </w:p>
    <w:p w:rsidR="00F35F64" w:rsidP="006E006E" w:rsidRDefault="00F35F64" w14:paraId="09C3B57A" w14:textId="3415B3A8">
      <w:pPr>
        <w:pStyle w:val="Ingenmellomrom"/>
        <w:keepNext/>
        <w:keepLines/>
      </w:pPr>
    </w:p>
    <w:p w:rsidRPr="00F35F64" w:rsidR="00F35F64" w:rsidP="006E006E" w:rsidRDefault="00F35F64" w14:paraId="3F99FF8F" w14:textId="2B1FB3AE">
      <w:pPr>
        <w:pStyle w:val="Ingenmellomrom"/>
        <w:keepNext/>
        <w:keepLines/>
      </w:pPr>
      <w:r w:rsidRPr="00F35F64">
        <w:rPr>
          <w:u w:val="single"/>
        </w:rPr>
        <w:t>Årsberetning 2021</w:t>
      </w:r>
      <w:r w:rsidR="00187015">
        <w:rPr>
          <w:u w:val="single"/>
        </w:rPr>
        <w:t>:</w:t>
      </w:r>
      <w:r w:rsidR="00187015">
        <w:t xml:space="preserve"> utarbeides i januar, alle avdelinger bidrar. O</w:t>
      </w:r>
      <w:r w:rsidRPr="00F35F64">
        <w:t xml:space="preserve">versendes til FIN senest 2. februar 2022. </w:t>
      </w:r>
    </w:p>
    <w:p w:rsidR="0032374D" w:rsidP="006E006E" w:rsidRDefault="0032374D" w14:paraId="448978B6" w14:textId="262261E0">
      <w:pPr>
        <w:pStyle w:val="Ingenmellomrom"/>
        <w:keepNext/>
        <w:keepLines/>
        <w:rPr>
          <w:b/>
        </w:rPr>
      </w:pPr>
    </w:p>
    <w:p w:rsidR="00F35F64" w:rsidP="006E006E" w:rsidRDefault="00F35F64" w14:paraId="1D0193E9" w14:textId="62904122">
      <w:pPr>
        <w:pStyle w:val="Ingenmellomrom"/>
        <w:keepNext w:val="1"/>
        <w:keepLines/>
      </w:pPr>
      <w:r w:rsidRPr="6AC27EE1" w:rsidR="00F35F64">
        <w:rPr>
          <w:u w:val="single"/>
        </w:rPr>
        <w:t>Besøk av politisk ledelse (POL)</w:t>
      </w:r>
      <w:r w:rsidR="00187015">
        <w:rPr/>
        <w:t xml:space="preserve"> er planlagt tentativt 28. januar 2021. </w:t>
      </w:r>
      <w:r w:rsidR="00F35F64">
        <w:rPr/>
        <w:t xml:space="preserve">Fysisk i </w:t>
      </w:r>
      <w:proofErr w:type="spellStart"/>
      <w:r w:rsidR="00F35F64">
        <w:rPr/>
        <w:t>UKEs</w:t>
      </w:r>
      <w:proofErr w:type="spellEnd"/>
      <w:r w:rsidR="00F35F64">
        <w:rPr/>
        <w:t xml:space="preserve"> lokaler på Helsfyr. Prioritert </w:t>
      </w:r>
      <w:r w:rsidR="052BA82C">
        <w:rPr/>
        <w:t xml:space="preserve">å besøke </w:t>
      </w:r>
      <w:r w:rsidR="00F35F64">
        <w:rPr/>
        <w:t xml:space="preserve">Kontaktsenteret </w:t>
      </w:r>
      <w:r w:rsidR="74514202">
        <w:rPr/>
        <w:t>fremfor</w:t>
      </w:r>
      <w:r w:rsidR="00F35F64">
        <w:rPr/>
        <w:t xml:space="preserve"> </w:t>
      </w:r>
      <w:proofErr w:type="spellStart"/>
      <w:r w:rsidR="00F35F64">
        <w:rPr/>
        <w:t>UKEs</w:t>
      </w:r>
      <w:proofErr w:type="spellEnd"/>
      <w:r w:rsidR="00F35F64">
        <w:rPr/>
        <w:t xml:space="preserve"> servicesenter (USS)</w:t>
      </w:r>
      <w:r w:rsidR="07489FFC">
        <w:rPr/>
        <w:t>, hvis det må velges.</w:t>
      </w:r>
      <w:r w:rsidR="00F35F64">
        <w:rPr/>
        <w:t xml:space="preserve"> Praktisk in</w:t>
      </w:r>
      <w:r w:rsidR="00187015">
        <w:rPr/>
        <w:t xml:space="preserve">formasjon og utkast til agenda ble presentert. </w:t>
      </w:r>
    </w:p>
    <w:p w:rsidR="00F35F64" w:rsidP="006E006E" w:rsidRDefault="00F35F64" w14:paraId="659ADA2F" w14:textId="00B12D65">
      <w:pPr>
        <w:pStyle w:val="Ingenmellomrom"/>
        <w:keepNext/>
        <w:keepLines/>
      </w:pPr>
    </w:p>
    <w:p w:rsidR="00F35F64" w:rsidP="006E006E" w:rsidRDefault="00F35F64" w14:paraId="6ED3309E" w14:textId="6419F417">
      <w:pPr>
        <w:pStyle w:val="Ingenmellomrom"/>
        <w:keepNext w:val="1"/>
        <w:keepLines/>
      </w:pPr>
      <w:r w:rsidRPr="6AC27EE1" w:rsidR="00F35F64">
        <w:rPr>
          <w:u w:val="single"/>
        </w:rPr>
        <w:t>Introduksjonskurs for nyansatte</w:t>
      </w:r>
      <w:r w:rsidRPr="6AC27EE1" w:rsidR="00187015">
        <w:rPr>
          <w:u w:val="single"/>
        </w:rPr>
        <w:t xml:space="preserve">: </w:t>
      </w:r>
      <w:r w:rsidR="00F35F64">
        <w:rPr/>
        <w:t>Tentativt 10 og 11. februar. Stab ivaretar dag 1, avdelingsdirektører bidrar dag 2. Innspill om forbedringer av intranettsidene «arbeidsdagen hos oss» og «for ledere» kan s</w:t>
      </w:r>
      <w:r w:rsidR="00187015">
        <w:rPr/>
        <w:t>endes til Birgit eller Margaret</w:t>
      </w:r>
      <w:r w:rsidR="32223039">
        <w:rPr/>
        <w:t>h</w:t>
      </w:r>
      <w:r w:rsidR="00187015">
        <w:rPr/>
        <w:t>a i HR og virksomhetsstyring.</w:t>
      </w:r>
    </w:p>
    <w:p w:rsidR="002F0CFA" w:rsidP="006E006E" w:rsidRDefault="002F0CFA" w14:paraId="35FFB6E5" w14:textId="2F463B31">
      <w:pPr>
        <w:pStyle w:val="Ingenmellomrom"/>
        <w:keepNext/>
        <w:keepLines/>
      </w:pPr>
    </w:p>
    <w:p w:rsidR="002F0CFA" w:rsidP="006E006E" w:rsidRDefault="00187015" w14:paraId="1503776B" w14:textId="033E0EAF">
      <w:pPr>
        <w:pStyle w:val="Ingenmellomrom"/>
        <w:keepNext w:val="1"/>
        <w:keepLines/>
      </w:pPr>
      <w:r w:rsidRPr="6AC27EE1" w:rsidR="00187015">
        <w:rPr>
          <w:u w:val="single"/>
        </w:rPr>
        <w:t>Møterekkene «</w:t>
      </w:r>
      <w:r w:rsidRPr="6AC27EE1" w:rsidR="002F0CFA">
        <w:rPr>
          <w:u w:val="single"/>
        </w:rPr>
        <w:t>Allmøter</w:t>
      </w:r>
      <w:r w:rsidRPr="6AC27EE1" w:rsidR="00187015">
        <w:rPr>
          <w:u w:val="single"/>
        </w:rPr>
        <w:t>»</w:t>
      </w:r>
      <w:r w:rsidRPr="6AC27EE1" w:rsidR="002F0CFA">
        <w:rPr>
          <w:u w:val="single"/>
        </w:rPr>
        <w:t xml:space="preserve"> og </w:t>
      </w:r>
      <w:r w:rsidRPr="6AC27EE1" w:rsidR="00187015">
        <w:rPr>
          <w:u w:val="single"/>
        </w:rPr>
        <w:t>«M</w:t>
      </w:r>
      <w:r w:rsidRPr="6AC27EE1" w:rsidR="002F0CFA">
        <w:rPr>
          <w:u w:val="single"/>
        </w:rPr>
        <w:t>øter med alle ledere</w:t>
      </w:r>
      <w:r w:rsidRPr="6AC27EE1" w:rsidR="00187015">
        <w:rPr>
          <w:u w:val="single"/>
        </w:rPr>
        <w:t>»:</w:t>
      </w:r>
      <w:r w:rsidR="00187015">
        <w:rPr/>
        <w:t xml:space="preserve"> Konkretisering av </w:t>
      </w:r>
      <w:r w:rsidR="0763F8C2">
        <w:rPr/>
        <w:t>konsept/</w:t>
      </w:r>
      <w:r w:rsidR="00187015">
        <w:rPr/>
        <w:t xml:space="preserve">fokus. </w:t>
      </w:r>
      <w:r w:rsidR="00AE157E">
        <w:rPr/>
        <w:t xml:space="preserve">Allmøtene </w:t>
      </w:r>
      <w:r w:rsidR="00187015">
        <w:rPr/>
        <w:t>skal ha</w:t>
      </w:r>
      <w:r w:rsidR="00AE157E">
        <w:rPr/>
        <w:t xml:space="preserve"> fokus på aktivitetene i linjen, og møter med alle ledere </w:t>
      </w:r>
      <w:r w:rsidR="00187015">
        <w:rPr/>
        <w:t>skal fokusere</w:t>
      </w:r>
      <w:r w:rsidR="00AE157E">
        <w:rPr/>
        <w:t xml:space="preserve"> på temaer innen virksomhetsstyringen. </w:t>
      </w:r>
    </w:p>
    <w:p w:rsidR="00AE157E" w:rsidP="006E006E" w:rsidRDefault="00AE157E" w14:paraId="4900A62C" w14:textId="6BE7566F">
      <w:pPr>
        <w:pStyle w:val="Ingenmellomrom"/>
        <w:keepNext/>
        <w:keepLines/>
      </w:pPr>
    </w:p>
    <w:p w:rsidRPr="00F35F64" w:rsidR="00AE157E" w:rsidP="006E006E" w:rsidRDefault="00124E10" w14:paraId="32B06C32" w14:textId="6210B61D">
      <w:pPr>
        <w:pStyle w:val="Ingenmellomrom"/>
        <w:keepNext/>
        <w:keepLines/>
      </w:pPr>
      <w:r>
        <w:rPr>
          <w:u w:val="single"/>
        </w:rPr>
        <w:t>Digital k</w:t>
      </w:r>
      <w:r w:rsidR="00AE157E">
        <w:rPr>
          <w:u w:val="single"/>
        </w:rPr>
        <w:t>ompetanse</w:t>
      </w:r>
      <w:r w:rsidR="00187015">
        <w:rPr>
          <w:u w:val="single"/>
        </w:rPr>
        <w:t xml:space="preserve">: </w:t>
      </w:r>
      <w:r>
        <w:t>Det er satt i</w:t>
      </w:r>
      <w:r w:rsidR="00187015">
        <w:t xml:space="preserve"> gang en utredning v/FIN/ISI. UKE bidrar.</w:t>
      </w:r>
    </w:p>
    <w:p w:rsidR="00124E10" w:rsidP="006E006E" w:rsidRDefault="00124E10" w14:paraId="6D4C73A3" w14:textId="08AD1FDF">
      <w:pPr>
        <w:pStyle w:val="Ingenmellomrom"/>
        <w:keepNext/>
        <w:keepLines/>
        <w:rPr>
          <w:b/>
        </w:rPr>
      </w:pPr>
    </w:p>
    <w:p w:rsidRPr="0032374D" w:rsidR="0032374D" w:rsidP="006E006E" w:rsidRDefault="0032374D" w14:paraId="0C9B3D13" w14:textId="457F8792">
      <w:pPr>
        <w:pStyle w:val="Ingenmellomrom"/>
        <w:keepNext/>
        <w:keepLines/>
        <w:rPr>
          <w:b/>
        </w:rPr>
      </w:pPr>
      <w:r>
        <w:rPr>
          <w:b/>
        </w:rPr>
        <w:t>Status rekruttering</w:t>
      </w:r>
      <w:r w:rsidR="00B10535">
        <w:rPr>
          <w:b/>
        </w:rPr>
        <w:t xml:space="preserve"> personvern og informasjonssikkerhet</w:t>
      </w:r>
    </w:p>
    <w:p w:rsidR="0032374D" w:rsidP="006E006E" w:rsidRDefault="00187015" w14:paraId="446D507D" w14:textId="18FF11F1">
      <w:pPr>
        <w:pStyle w:val="Ingenmellomrom"/>
        <w:keepNext w:val="1"/>
        <w:keepLines/>
      </w:pPr>
      <w:r w:rsidR="00187015">
        <w:rPr/>
        <w:t xml:space="preserve">Presentasjon </w:t>
      </w:r>
      <w:r w:rsidR="0032374D">
        <w:rPr/>
        <w:t>v/Maria</w:t>
      </w:r>
      <w:r w:rsidR="00B10535">
        <w:rPr/>
        <w:t xml:space="preserve"> Therese Sanna. </w:t>
      </w:r>
      <w:r w:rsidR="00187015">
        <w:rPr/>
        <w:t xml:space="preserve">Planlagt rekrutteringskampanje. </w:t>
      </w:r>
      <w:commentRangeStart w:id="678781194"/>
      <w:commentRangeStart w:id="1688042204"/>
      <w:r w:rsidR="00187015">
        <w:rPr/>
        <w:t xml:space="preserve">Besluttet </w:t>
      </w:r>
      <w:commentRangeEnd w:id="678781194"/>
      <w:r>
        <w:rPr>
          <w:rStyle w:val="CommentReference"/>
        </w:rPr>
        <w:commentReference w:id="678781194"/>
      </w:r>
      <w:commentRangeEnd w:id="1688042204"/>
      <w:r>
        <w:rPr>
          <w:rStyle w:val="CommentReference"/>
        </w:rPr>
        <w:commentReference w:id="1688042204"/>
      </w:r>
      <w:r w:rsidR="00187015">
        <w:rPr/>
        <w:t xml:space="preserve">å </w:t>
      </w:r>
      <w:r w:rsidR="4F64AAD6">
        <w:rPr/>
        <w:t xml:space="preserve">vurdere å </w:t>
      </w:r>
      <w:r w:rsidR="00187015">
        <w:rPr/>
        <w:t>i</w:t>
      </w:r>
      <w:r w:rsidR="00D03B2E">
        <w:rPr/>
        <w:t>nkludere flere stillingsannonser i kampanjen,</w:t>
      </w:r>
      <w:r w:rsidR="00187015">
        <w:rPr/>
        <w:t xml:space="preserve"> ikke kun personvern og informasjonssikkerhet. </w:t>
      </w:r>
    </w:p>
    <w:p w:rsidRPr="00D03B2E" w:rsidR="00363230" w:rsidP="006E006E" w:rsidRDefault="00363230" w14:paraId="1A865E02" w14:textId="272DC7F5">
      <w:pPr>
        <w:pStyle w:val="Ingenmellomrom"/>
        <w:keepNext/>
        <w:keepLines/>
      </w:pPr>
    </w:p>
    <w:sectPr w:rsidRPr="00D03B2E" w:rsidR="00363230" w:rsidSect="00D44A50">
      <w:footerReference w:type="default" r:id="rId11"/>
      <w:headerReference w:type="first" r:id="rId12"/>
      <w:footerReference w:type="first" r:id="rId13"/>
      <w:pgSz w:w="11906" w:h="16838" w:orient="portrait"/>
      <w:pgMar w:top="1219" w:right="1338" w:bottom="2245" w:left="1298" w:header="709" w:footer="442" w:gutter="0"/>
      <w:cols w:space="708"/>
      <w:titlePg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BM" w:author="Bjørn Marthinsen" w:date="2022-01-18T20:22:12" w:id="678781194">
    <w:p w:rsidR="16408227" w:rsidRDefault="16408227" w14:paraId="01D73A03" w14:textId="0296C958">
      <w:pPr>
        <w:pStyle w:val="CommentText"/>
      </w:pPr>
      <w:r w:rsidR="16408227">
        <w:rPr/>
        <w:t>Her bør vi presisere hvem som beslutter hvilke stillinger som skal med i kapanjen.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  <w:comment w:initials="GW" w:author="Gunnar Wedde" w:date="2022-01-19T08:50:16" w:id="1688042204">
    <w:p w:rsidR="43181912" w:rsidRDefault="43181912" w14:paraId="26F9B2CB" w14:textId="1C779438">
      <w:pPr>
        <w:pStyle w:val="CommentText"/>
      </w:pPr>
      <w:r w:rsidR="43181912">
        <w:rPr/>
        <w:t>oppfattet at vi snakket om stillinger som er krevende å rekruttere til (for meg: innkjøpsrådgivere)</w:t>
      </w:r>
      <w:r>
        <w:rPr>
          <w:rStyle w:val="CommentReference"/>
        </w:rPr>
        <w:annotationRef/>
      </w:r>
    </w:p>
    <w:p w:rsidR="43181912" w:rsidRDefault="43181912" w14:paraId="26838850" w14:textId="6943D7A7">
      <w:pPr>
        <w:pStyle w:val="CommentText"/>
      </w:pP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01D73A03"/>
  <w15:commentEx w15:done="1" w15:paraId="26838850" w15:paraIdParent="01D73A03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8B15CF8" w16cex:dateUtc="2022-01-18T19:22:12.302Z"/>
  <w16cex:commentExtensible w16cex:durableId="27C1F22F" w16cex:dateUtc="2022-01-19T07:50:16.86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1D73A03" w16cid:durableId="28B15CF8"/>
  <w16cid:commentId w16cid:paraId="26838850" w16cid:durableId="27C1F22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2C2" w:rsidP="005D093C" w:rsidRDefault="006552C2" w14:paraId="0338CE01" w14:textId="77777777">
      <w:pPr>
        <w:spacing w:after="0" w:line="240" w:lineRule="auto"/>
      </w:pPr>
      <w:r>
        <w:separator/>
      </w:r>
    </w:p>
  </w:endnote>
  <w:endnote w:type="continuationSeparator" w:id="0">
    <w:p w:rsidR="006552C2" w:rsidP="005D093C" w:rsidRDefault="006552C2" w14:paraId="0338CE0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w:fontKey="{CB59824B-E4B4-440D-B5CD-AB36299A9F07}" r:id="rId1"/>
    <w:embedBold w:fontKey="{1E7DDE41-4733-4A70-AB1F-AFAF6CDAB479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587940A5-4FB3-4681-91E0-8058D85A6D4D}" r:id="rId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C210413-557E-4ECC-BD16-E3182B9EA360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okmarkStart w:name="_Hlk18490926" w:id="1"/>
  <w:bookmarkStart w:name="_Hlk18490925" w:id="2"/>
  <w:p w:rsidR="009A5929" w:rsidP="001E0C9F" w:rsidRDefault="001E0C9F" w14:paraId="0338CE03" w14:textId="77777777">
    <w:pPr>
      <w:pStyle w:val="Bunntekst"/>
      <w:rPr>
        <w:color w:val="auto"/>
        <w:sz w:val="22"/>
      </w:rPr>
    </w:pPr>
    <w:r>
      <w:fldChar w:fldCharType="begin"/>
    </w:r>
    <w:r>
      <w:instrText xml:space="preserve"> ref bunntekst </w:instrText>
    </w:r>
    <w:r>
      <w:fldChar w:fldCharType="separate"/>
    </w:r>
  </w:p>
  <w:tbl>
    <w:tblPr>
      <w:tblStyle w:val="Tabellrutenett"/>
      <w:tblW w:w="9782" w:type="dxa"/>
      <w:tblInd w:w="-42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9A5929" w:rsidTr="001E0C9F" w14:paraId="0338CE09" w14:textId="77777777">
      <w:trPr>
        <w:trHeight w:val="20"/>
      </w:trPr>
      <w:tc>
        <w:tcPr>
          <w:tcW w:w="426" w:type="dxa"/>
          <w:vMerge w:val="restart"/>
        </w:tcPr>
        <w:p w:rsidR="009A5929" w:rsidP="001E0C9F" w:rsidRDefault="009A5929" w14:paraId="0338CE04" w14:textId="77777777">
          <w:pPr>
            <w:pStyle w:val="Bunntekst"/>
            <w:jc w:val="right"/>
          </w:pPr>
        </w:p>
        <w:p w:rsidR="009A5929" w:rsidP="001E0C9F" w:rsidRDefault="009A5929" w14:paraId="0338CE05" w14:textId="77777777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9A5929" w:rsidP="001E0C9F" w:rsidRDefault="009A5929" w14:paraId="0338CE06" w14:textId="77777777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9A5929" w:rsidP="001E0C9F" w:rsidRDefault="009A5929" w14:paraId="0338CE07" w14:textId="77777777">
          <w:pPr>
            <w:pStyle w:val="Bunntekst"/>
          </w:pPr>
        </w:p>
      </w:tc>
      <w:tc>
        <w:tcPr>
          <w:tcW w:w="2835" w:type="dxa"/>
        </w:tcPr>
        <w:p w:rsidR="009A5929" w:rsidP="001E0C9F" w:rsidRDefault="009A5929" w14:paraId="0338CE08" w14:textId="77777777">
          <w:pPr>
            <w:pStyle w:val="Bunntekst"/>
          </w:pPr>
        </w:p>
      </w:tc>
    </w:tr>
    <w:tr w:rsidR="009A5929" w:rsidTr="001E0C9F" w14:paraId="0338CE15" w14:textId="77777777">
      <w:tc>
        <w:tcPr>
          <w:tcW w:w="0" w:type="auto"/>
          <w:vMerge/>
          <w:vAlign w:val="center"/>
          <w:hideMark/>
        </w:tcPr>
        <w:p w:rsidR="009A5929" w:rsidP="001E0C9F" w:rsidRDefault="009A5929" w14:paraId="0338CE0A" w14:textId="77777777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:rsidR="009A5929" w:rsidP="00197D3C" w:rsidRDefault="009A5929" w14:paraId="0338CE0B" w14:textId="777777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:rsidR="009A5929" w:rsidP="00197D3C" w:rsidRDefault="009A5929" w14:paraId="0338CE0C" w14:textId="77777777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:rsidR="009A5929" w:rsidP="001E0C9F" w:rsidRDefault="009A5929" w14:paraId="0338CE0D" w14:textId="77777777">
          <w:pPr>
            <w:pStyle w:val="Bunntekst"/>
          </w:pPr>
          <w:r>
            <w:t>Besøksadresse:</w:t>
          </w:r>
        </w:p>
        <w:p w:rsidR="009A5929" w:rsidP="00A5464E" w:rsidRDefault="009A5929" w14:paraId="0338CE0E" w14:textId="77777777">
          <w:pPr>
            <w:pStyle w:val="Bunntekst"/>
          </w:pPr>
          <w:r>
            <w:t>Grensesvingen 6, 0663 Oslo</w:t>
          </w:r>
        </w:p>
        <w:p w:rsidR="009A5929" w:rsidP="00A5464E" w:rsidRDefault="009A5929" w14:paraId="0338CE0F" w14:textId="77777777">
          <w:pPr>
            <w:pStyle w:val="Bunntekst"/>
          </w:pPr>
          <w:r>
            <w:t>Postadresse:</w:t>
          </w:r>
        </w:p>
        <w:p w:rsidR="009A5929" w:rsidP="00A5464E" w:rsidRDefault="009A5929" w14:paraId="0338CE10" w14:textId="77777777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:rsidR="009A5929" w:rsidP="00A5464E" w:rsidRDefault="009A5929" w14:paraId="0338CE11" w14:textId="77777777">
          <w:pPr>
            <w:pStyle w:val="Bunntekst"/>
          </w:pPr>
          <w:r>
            <w:t>Telefon: 21 80 21 80</w:t>
          </w:r>
        </w:p>
        <w:p w:rsidR="009A5929" w:rsidP="00A5464E" w:rsidRDefault="009A5929" w14:paraId="0338CE12" w14:textId="77777777">
          <w:pPr>
            <w:pStyle w:val="Bunntekst"/>
          </w:pPr>
          <w:r>
            <w:t>postmottak@uke.oslo.kommune.no</w:t>
          </w:r>
        </w:p>
        <w:p w:rsidR="009A5929" w:rsidP="00A5464E" w:rsidRDefault="009A5929" w14:paraId="0338CE13" w14:textId="77777777">
          <w:pPr>
            <w:pStyle w:val="Bunntekst"/>
          </w:pPr>
          <w:r>
            <w:t>Org. Nr.: 971183675</w:t>
          </w:r>
        </w:p>
        <w:p w:rsidR="009A5929" w:rsidP="00A5464E" w:rsidRDefault="009A5929" w14:paraId="0338CE14" w14:textId="77777777">
          <w:pPr>
            <w:pStyle w:val="Bunntekst"/>
          </w:pPr>
          <w:r>
            <w:t>oslo.kommune.no</w:t>
          </w:r>
        </w:p>
      </w:tc>
    </w:tr>
  </w:tbl>
  <w:p w:rsidRPr="001E0C9F" w:rsidR="005D093C" w:rsidP="001E0C9F" w:rsidRDefault="001E0C9F" w14:paraId="0338CE16" w14:textId="77777777">
    <w:pPr>
      <w:pStyle w:val="Bunntekst"/>
    </w:pPr>
    <w:r>
      <w:fldChar w:fldCharType="end"/>
    </w:r>
    <w:r>
      <w:rPr>
        <w:noProof/>
        <w:lang w:eastAsia="nb-NO"/>
      </w:rPr>
      <w:drawing>
        <wp:anchor distT="0" distB="0" distL="114300" distR="114300" simplePos="0" relativeHeight="251658752" behindDoc="1" locked="0" layoutInCell="1" allowOverlap="1" wp14:anchorId="0338CE2B" wp14:editId="0338CE2C">
          <wp:simplePos x="0" y="0"/>
          <wp:positionH relativeFrom="page">
            <wp:posOffset>626745</wp:posOffset>
          </wp:positionH>
          <wp:positionV relativeFrom="page">
            <wp:posOffset>9678035</wp:posOffset>
          </wp:positionV>
          <wp:extent cx="133350" cy="168910"/>
          <wp:effectExtent l="0" t="0" r="0" b="254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68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Style w:val="Tabellrutenett"/>
      <w:tblW w:w="9782" w:type="dxa"/>
      <w:tblInd w:w="-42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1E0C9F" w:rsidTr="001E0C9F" w14:paraId="0338CE1D" w14:textId="77777777">
      <w:trPr>
        <w:trHeight w:val="20"/>
      </w:trPr>
      <w:tc>
        <w:tcPr>
          <w:tcW w:w="426" w:type="dxa"/>
          <w:vMerge w:val="restart"/>
        </w:tcPr>
        <w:p w:rsidR="001E0C9F" w:rsidP="001E0C9F" w:rsidRDefault="001E0C9F" w14:paraId="0338CE18" w14:textId="77777777">
          <w:pPr>
            <w:pStyle w:val="Bunntekst"/>
            <w:jc w:val="right"/>
          </w:pPr>
          <w:bookmarkStart w:name="_Hlk18490957" w:id="3"/>
          <w:bookmarkStart w:name="_Hlk18490956" w:id="4"/>
          <w:bookmarkStart w:name="_Hlk18490942" w:id="5"/>
          <w:bookmarkStart w:name="_Hlk18490941" w:id="6"/>
          <w:bookmarkStart w:name="bunntekst" w:id="7"/>
          <w:r>
            <w:rPr>
              <w:noProof/>
              <w:lang w:eastAsia="nb-NO"/>
            </w:rPr>
            <w:drawing>
              <wp:anchor distT="0" distB="0" distL="114300" distR="114300" simplePos="0" relativeHeight="251657728" behindDoc="0" locked="0" layoutInCell="1" allowOverlap="1" wp14:anchorId="0338CE2F" wp14:editId="0338CE30">
                <wp:simplePos x="0" y="0"/>
                <wp:positionH relativeFrom="column">
                  <wp:posOffset>71120</wp:posOffset>
                </wp:positionH>
                <wp:positionV relativeFrom="paragraph">
                  <wp:posOffset>121285</wp:posOffset>
                </wp:positionV>
                <wp:extent cx="133985" cy="170815"/>
                <wp:effectExtent l="0" t="0" r="0" b="635"/>
                <wp:wrapNone/>
                <wp:docPr id="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" cy="170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E0C9F" w:rsidP="001E0C9F" w:rsidRDefault="001E0C9F" w14:paraId="0338CE19" w14:textId="77777777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1E0C9F" w:rsidP="001E0C9F" w:rsidRDefault="001E0C9F" w14:paraId="0338CE1A" w14:textId="77777777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1E0C9F" w:rsidP="001E0C9F" w:rsidRDefault="001E0C9F" w14:paraId="0338CE1B" w14:textId="77777777">
          <w:pPr>
            <w:pStyle w:val="Bunntekst"/>
          </w:pPr>
        </w:p>
      </w:tc>
      <w:tc>
        <w:tcPr>
          <w:tcW w:w="2835" w:type="dxa"/>
        </w:tcPr>
        <w:p w:rsidR="001E0C9F" w:rsidP="001E0C9F" w:rsidRDefault="001E0C9F" w14:paraId="0338CE1C" w14:textId="77777777">
          <w:pPr>
            <w:pStyle w:val="Bunntekst"/>
          </w:pPr>
        </w:p>
      </w:tc>
    </w:tr>
    <w:tr w:rsidR="001E0C9F" w:rsidTr="001E0C9F" w14:paraId="0338CE29" w14:textId="77777777">
      <w:tc>
        <w:tcPr>
          <w:tcW w:w="0" w:type="auto"/>
          <w:vMerge/>
          <w:vAlign w:val="center"/>
          <w:hideMark/>
        </w:tcPr>
        <w:p w:rsidR="001E0C9F" w:rsidP="001E0C9F" w:rsidRDefault="001E0C9F" w14:paraId="0338CE1E" w14:textId="77777777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:rsidR="00197D3C" w:rsidP="00197D3C" w:rsidRDefault="00197D3C" w14:paraId="0338CE1F" w14:textId="777777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:rsidR="001E0C9F" w:rsidP="00197D3C" w:rsidRDefault="00A5464E" w14:paraId="0338CE20" w14:textId="77777777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:rsidR="001E0C9F" w:rsidP="001E0C9F" w:rsidRDefault="001E0C9F" w14:paraId="0338CE21" w14:textId="77777777">
          <w:pPr>
            <w:pStyle w:val="Bunntekst"/>
          </w:pPr>
          <w:r>
            <w:t>Besøksadresse:</w:t>
          </w:r>
        </w:p>
        <w:p w:rsidR="00A5464E" w:rsidP="00A5464E" w:rsidRDefault="00A5464E" w14:paraId="0338CE22" w14:textId="77777777">
          <w:pPr>
            <w:pStyle w:val="Bunntekst"/>
          </w:pPr>
          <w:r>
            <w:t>Grensesvingen 6, 0663 Oslo</w:t>
          </w:r>
        </w:p>
        <w:p w:rsidR="00A5464E" w:rsidP="00A5464E" w:rsidRDefault="00A5464E" w14:paraId="0338CE23" w14:textId="77777777">
          <w:pPr>
            <w:pStyle w:val="Bunntekst"/>
          </w:pPr>
          <w:r>
            <w:t>Postadresse:</w:t>
          </w:r>
        </w:p>
        <w:p w:rsidR="001E0C9F" w:rsidP="00A5464E" w:rsidRDefault="00A5464E" w14:paraId="0338CE24" w14:textId="77777777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:rsidR="00A5464E" w:rsidP="00A5464E" w:rsidRDefault="00A5464E" w14:paraId="0338CE25" w14:textId="77777777">
          <w:pPr>
            <w:pStyle w:val="Bunntekst"/>
          </w:pPr>
          <w:r>
            <w:t>Telefon: 21 80 21 80</w:t>
          </w:r>
        </w:p>
        <w:p w:rsidR="00A5464E" w:rsidP="00A5464E" w:rsidRDefault="00A5464E" w14:paraId="0338CE26" w14:textId="77777777">
          <w:pPr>
            <w:pStyle w:val="Bunntekst"/>
          </w:pPr>
          <w:r>
            <w:t>postmottak@uke.oslo.kommune.no</w:t>
          </w:r>
        </w:p>
        <w:p w:rsidR="00A5464E" w:rsidP="00A5464E" w:rsidRDefault="00A5464E" w14:paraId="0338CE27" w14:textId="77777777">
          <w:pPr>
            <w:pStyle w:val="Bunntekst"/>
          </w:pPr>
          <w:r>
            <w:t>Org. Nr.: 971183675</w:t>
          </w:r>
        </w:p>
        <w:p w:rsidR="001E0C9F" w:rsidP="00A5464E" w:rsidRDefault="00A5464E" w14:paraId="0338CE28" w14:textId="77777777">
          <w:pPr>
            <w:pStyle w:val="Bunntekst"/>
          </w:pPr>
          <w:r>
            <w:t>oslo.kommune.no</w:t>
          </w:r>
        </w:p>
      </w:tc>
    </w:tr>
    <w:bookmarkEnd w:id="3"/>
    <w:bookmarkEnd w:id="4"/>
    <w:bookmarkEnd w:id="5"/>
    <w:bookmarkEnd w:id="6"/>
    <w:bookmarkEnd w:id="7"/>
  </w:tbl>
  <w:p w:rsidRPr="001E0C9F" w:rsidR="00D44A50" w:rsidP="001E0C9F" w:rsidRDefault="00D44A50" w14:paraId="0338CE2A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2C2" w:rsidP="005D093C" w:rsidRDefault="006552C2" w14:paraId="0338CDFF" w14:textId="77777777">
      <w:pPr>
        <w:spacing w:after="0" w:line="240" w:lineRule="auto"/>
      </w:pPr>
      <w:r>
        <w:separator/>
      </w:r>
    </w:p>
  </w:footnote>
  <w:footnote w:type="continuationSeparator" w:id="0">
    <w:p w:rsidR="006552C2" w:rsidP="005D093C" w:rsidRDefault="006552C2" w14:paraId="0338CE0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D44A50" w:rsidRDefault="00A67238" w14:paraId="0338CE17" w14:textId="77777777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0338CE2D" wp14:editId="0338CE2E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Bjørn Marthinsen">
    <w15:presenceInfo w15:providerId="AD" w15:userId="S::bjorn.marthinsen@uke.oslo.kommune.no::df7cd412-92c8-40e2-8574-ba71a64518af"/>
  </w15:person>
  <w15:person w15:author="Gunnar Wedde">
    <w15:presenceInfo w15:providerId="AD" w15:userId="S::gunnar.wedde@uke.oslo.kommune.no::8edcab0a-f21c-46e3-a4af-6c2e19f377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29"/>
    <w:rsid w:val="000119BE"/>
    <w:rsid w:val="00021CE2"/>
    <w:rsid w:val="00034D84"/>
    <w:rsid w:val="00095EC1"/>
    <w:rsid w:val="001111D0"/>
    <w:rsid w:val="00124E10"/>
    <w:rsid w:val="00186573"/>
    <w:rsid w:val="00187015"/>
    <w:rsid w:val="00197D3C"/>
    <w:rsid w:val="001E0C9F"/>
    <w:rsid w:val="001E3577"/>
    <w:rsid w:val="001F112F"/>
    <w:rsid w:val="0025699D"/>
    <w:rsid w:val="0026193B"/>
    <w:rsid w:val="002F0CFA"/>
    <w:rsid w:val="0032374D"/>
    <w:rsid w:val="00325D57"/>
    <w:rsid w:val="00363230"/>
    <w:rsid w:val="003758AF"/>
    <w:rsid w:val="0041004E"/>
    <w:rsid w:val="00483FE0"/>
    <w:rsid w:val="0055183B"/>
    <w:rsid w:val="00560D31"/>
    <w:rsid w:val="00567104"/>
    <w:rsid w:val="0057341C"/>
    <w:rsid w:val="005812E4"/>
    <w:rsid w:val="00595FDC"/>
    <w:rsid w:val="005D093C"/>
    <w:rsid w:val="005E2127"/>
    <w:rsid w:val="006511EF"/>
    <w:rsid w:val="006552C2"/>
    <w:rsid w:val="006E006E"/>
    <w:rsid w:val="00707253"/>
    <w:rsid w:val="00727D7C"/>
    <w:rsid w:val="007D1113"/>
    <w:rsid w:val="007E4B0D"/>
    <w:rsid w:val="008D5723"/>
    <w:rsid w:val="008F0992"/>
    <w:rsid w:val="00945E74"/>
    <w:rsid w:val="009A11C5"/>
    <w:rsid w:val="009A5929"/>
    <w:rsid w:val="00A0208E"/>
    <w:rsid w:val="00A5464E"/>
    <w:rsid w:val="00A63656"/>
    <w:rsid w:val="00A67238"/>
    <w:rsid w:val="00AA100D"/>
    <w:rsid w:val="00AE157E"/>
    <w:rsid w:val="00B10535"/>
    <w:rsid w:val="00B10DAE"/>
    <w:rsid w:val="00C51925"/>
    <w:rsid w:val="00CD44AB"/>
    <w:rsid w:val="00D03B2E"/>
    <w:rsid w:val="00D44A50"/>
    <w:rsid w:val="00D44FE9"/>
    <w:rsid w:val="00D8326C"/>
    <w:rsid w:val="00DB35DE"/>
    <w:rsid w:val="00E42938"/>
    <w:rsid w:val="00E51F3C"/>
    <w:rsid w:val="00E768D8"/>
    <w:rsid w:val="00EB5963"/>
    <w:rsid w:val="00F35F64"/>
    <w:rsid w:val="00FD7882"/>
    <w:rsid w:val="00FE0929"/>
    <w:rsid w:val="00FE4D91"/>
    <w:rsid w:val="052BA82C"/>
    <w:rsid w:val="06A71CE1"/>
    <w:rsid w:val="07489FFC"/>
    <w:rsid w:val="0763F8C2"/>
    <w:rsid w:val="0A2D90AB"/>
    <w:rsid w:val="16408227"/>
    <w:rsid w:val="16515857"/>
    <w:rsid w:val="19F056A5"/>
    <w:rsid w:val="29056438"/>
    <w:rsid w:val="32223039"/>
    <w:rsid w:val="3C473B7E"/>
    <w:rsid w:val="400CCCEB"/>
    <w:rsid w:val="43181912"/>
    <w:rsid w:val="450C8CF7"/>
    <w:rsid w:val="47A90ACF"/>
    <w:rsid w:val="4F64AAD6"/>
    <w:rsid w:val="4F7AE347"/>
    <w:rsid w:val="576CCCCF"/>
    <w:rsid w:val="58204CDA"/>
    <w:rsid w:val="58204CDA"/>
    <w:rsid w:val="5C12175E"/>
    <w:rsid w:val="6AC27EE1"/>
    <w:rsid w:val="74514202"/>
    <w:rsid w:val="75788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38CDDA"/>
  <w15:docId w15:val="{86C0D4D9-EDFE-46C1-9679-5698D791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hAnsiTheme="majorHAnsi" w:eastAsiaTheme="majorEastAsia" w:cstheme="majorBidi"/>
      <w:b/>
      <w:color w:val="000000" w:themeColor="text1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FD7882"/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styleId="BunntekstTegn" w:customStyle="1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FD7882"/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styleId="Referanserbrev" w:customStyle="1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FD7882"/>
    <w:rPr>
      <w:rFonts w:asciiTheme="majorHAnsi" w:hAnsiTheme="majorHAnsi" w:eastAsiaTheme="majorEastAsia" w:cstheme="majorBidi"/>
      <w:b/>
      <w:color w:val="000000" w:themeColor="text1"/>
      <w:sz w:val="20"/>
      <w:szCs w:val="26"/>
    </w:rPr>
  </w:style>
  <w:style w:type="table" w:styleId="Creunaenkel" w:customStyle="1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single" w:color="FFFFFF" w:themeColor="background1" w:sz="4" w:space="0"/>
          <w:tl2br w:val="nil"/>
          <w:tr2bl w:val="nil"/>
        </w:tcBorders>
        <w:shd w:val="clear" w:color="auto" w:fill="000000" w:themeFill="text1"/>
      </w:tcPr>
    </w:tblStylePr>
  </w:style>
  <w:style w:type="paragraph" w:styleId="Kopiogvedlegg" w:customStyle="1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1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1111D0"/>
    <w:rPr>
      <w:rFonts w:ascii="Tahoma" w:hAnsi="Tahoma" w:cs="Tahoma"/>
      <w:sz w:val="16"/>
      <w:szCs w:val="16"/>
    </w:rPr>
  </w:style>
  <w:style w:type="paragraph" w:styleId="paragraph" w:customStyle="1">
    <w:name w:val="paragraph"/>
    <w:basedOn w:val="Normal"/>
    <w:rsid w:val="00CD44A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Standardskriftforavsnitt"/>
    <w:rsid w:val="00CD44AB"/>
  </w:style>
  <w:style w:type="character" w:styleId="eop" w:customStyle="1">
    <w:name w:val="eop"/>
    <w:basedOn w:val="Standardskriftforavsnitt"/>
    <w:rsid w:val="00CD44AB"/>
  </w:style>
  <w:style w:type="character" w:styleId="spellingerror" w:customStyle="1">
    <w:name w:val="spellingerror"/>
    <w:basedOn w:val="Standardskriftforavsnitt"/>
    <w:rsid w:val="00CD4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2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8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0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0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4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9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8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9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7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6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comments" Target="comments.xml" Id="R5a24a24c766c445f" /><Relationship Type="http://schemas.microsoft.com/office/2011/relationships/people" Target="people.xml" Id="Recfb5859e3364df0" /><Relationship Type="http://schemas.microsoft.com/office/2011/relationships/commentsExtended" Target="commentsExtended.xml" Id="Ra8c4136c76564e5d" /><Relationship Type="http://schemas.microsoft.com/office/2016/09/relationships/commentsIds" Target="commentsIds.xml" Id="Recfe3bc5472c409b" /><Relationship Type="http://schemas.microsoft.com/office/2018/08/relationships/commentsExtensible" Target="commentsExtensible.xml" Id="R04a025923337482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UKE%20M&#248;terefera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Egendefinert 37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root>
</roo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BE58DCFDE0438D59BA32C24E5299" ma:contentTypeVersion="6" ma:contentTypeDescription="Create a new document." ma:contentTypeScope="" ma:versionID="ac9aa317e76d73e517947d33f04b16e9">
  <xsd:schema xmlns:xsd="http://www.w3.org/2001/XMLSchema" xmlns:xs="http://www.w3.org/2001/XMLSchema" xmlns:p="http://schemas.microsoft.com/office/2006/metadata/properties" xmlns:ns2="360ef1a3-c982-49ea-a177-c53454965f8d" xmlns:ns3="c4168b65-da4e-4b99-a1ae-04a1e1c4a93e" targetNamespace="http://schemas.microsoft.com/office/2006/metadata/properties" ma:root="true" ma:fieldsID="2b8d3c95e62824adce3a7b2707e84759" ns2:_="" ns3:_="">
    <xsd:import namespace="360ef1a3-c982-49ea-a177-c53454965f8d"/>
    <xsd:import namespace="c4168b65-da4e-4b99-a1ae-04a1e1c4a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ef1a3-c982-49ea-a177-c53454965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68b65-da4e-4b99-a1ae-04a1e1c4a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4168b65-da4e-4b99-a1ae-04a1e1c4a93e">
      <UserInfo>
        <DisplayName>Svein Jørgen Kjenner Johansen</DisplayName>
        <AccountId>32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DBAC0F4C-9FF2-4461-85C5-63AB257BD1A0}"/>
</file>

<file path=customXml/itemProps3.xml><?xml version="1.0" encoding="utf-8"?>
<ds:datastoreItem xmlns:ds="http://schemas.openxmlformats.org/officeDocument/2006/customXml" ds:itemID="{5F3D1DBA-91C9-4F4C-9141-67702D2C3C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E9296B-A10C-4688-AADC-636ED1C9EBBF}">
  <ds:schemaRefs>
    <ds:schemaRef ds:uri="http://schemas.microsoft.com/office/infopath/2007/PartnerControls"/>
    <ds:schemaRef ds:uri="ab9043e4-9f67-4c9d-9e68-b0d2ac6bbf3a"/>
    <ds:schemaRef ds:uri="http://purl.org/dc/elements/1.1/"/>
    <ds:schemaRef ds:uri="http://schemas.microsoft.com/office/2006/metadata/properties"/>
    <ds:schemaRef ds:uri="http://purl.org/dc/terms/"/>
    <ds:schemaRef ds:uri="5cc6f948-6620-4160-a422-f2c9d91b07e8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UKE Møtereferat</ap:Template>
  <ap:Application>Microsoft Word for the web</ap:Application>
  <ap:DocSecurity>0</ap:DocSecurity>
  <ap:ScaleCrop>false</ap:ScaleCrop>
  <ap:Company>Oslo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Svein Jørgen Kjenner Johansen</dc:creator>
  <cp:lastModifiedBy>Martine Sletten Åsheim</cp:lastModifiedBy>
  <cp:revision>7</cp:revision>
  <dcterms:created xsi:type="dcterms:W3CDTF">2022-01-10T12:23:00Z</dcterms:created>
  <dcterms:modified xsi:type="dcterms:W3CDTF">2022-03-07T12:39:15Z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2022-01-10T12:22:38Z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ff4e82ac-9213-4c15-b8e0-93f212127c43</vt:lpwstr>
  </property>
  <property fmtid="{D5CDD505-2E9C-101B-9397-08002B2CF9AE}" pid="9" name="MSIP_Label_7a2396b7-5846-48ff-8468-5f49f8ad722a_ContentBits">
    <vt:lpwstr>0</vt:lpwstr>
  </property>
  <property fmtid="{D5CDD505-2E9C-101B-9397-08002B2CF9AE}" pid="10" name="ContentTypeId">
    <vt:lpwstr>0x0101007538BE58DCFDE0438D59BA32C24E5299</vt:lpwstr>
  </property>
</Properties>
</file>